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3413" w:rsidRPr="008B1EC4" w:rsidRDefault="00AB3413" w:rsidP="008B1EC4">
      <w:pPr>
        <w:spacing w:before="100" w:beforeAutospacing="1" w:after="100" w:afterAutospacing="1" w:line="240" w:lineRule="auto"/>
        <w:ind w:left="-567"/>
        <w:jc w:val="center"/>
        <w:outlineLvl w:val="2"/>
        <w:rPr>
          <w:rFonts w:ascii="Times New Roman" w:hAnsi="Times New Roman" w:cs="Times New Roman"/>
          <w:b/>
          <w:bCs/>
          <w:i/>
          <w:iCs/>
          <w:color w:val="006600"/>
          <w:sz w:val="28"/>
          <w:szCs w:val="28"/>
          <w:u w:val="single"/>
        </w:rPr>
      </w:pPr>
      <w:r w:rsidRPr="008B1EC4">
        <w:rPr>
          <w:rFonts w:ascii="Times New Roman" w:hAnsi="Times New Roman" w:cs="Times New Roman"/>
          <w:b/>
          <w:bCs/>
          <w:i/>
          <w:iCs/>
          <w:color w:val="006600"/>
          <w:sz w:val="28"/>
          <w:szCs w:val="28"/>
          <w:u w:val="single"/>
        </w:rPr>
        <w:t>Этот удивительный ранний возраст</w:t>
      </w:r>
    </w:p>
    <w:p w:rsidR="00AB3413" w:rsidRPr="008B1EC4" w:rsidRDefault="00AB3413" w:rsidP="008B1EC4">
      <w:pPr>
        <w:spacing w:after="0" w:line="240" w:lineRule="auto"/>
        <w:ind w:left="-567" w:firstLine="567"/>
        <w:jc w:val="both"/>
        <w:rPr>
          <w:rFonts w:ascii="Times New Roman" w:hAnsi="Times New Roman" w:cs="Times New Roman"/>
          <w:sz w:val="24"/>
          <w:szCs w:val="24"/>
        </w:rPr>
      </w:pPr>
      <w:r w:rsidRPr="008B1EC4">
        <w:rPr>
          <w:rFonts w:ascii="Times New Roman" w:hAnsi="Times New Roman" w:cs="Times New Roman"/>
          <w:sz w:val="24"/>
          <w:szCs w:val="24"/>
        </w:rPr>
        <w:t xml:space="preserve">Вашему малышу исполнился год. Всего один год – как это мало в масштабе человеческой жизни и как много для ребенка, в течение всего лишь двенадцати месяцев прошедшего путь от беспомощного существа к человеку, живущему активной, полнокровной и в то же время своеобразной жизнью. К году в психике ребенка закладывается фундамент всех последующих приобретений: малыш уже умеет общаться с окружающими взрослыми, обретает первые привязанности, с помощью близких открывает для себя мир предметов и учится правильно обращаться с ними, переживает свое собственное Я, отдельное от Я других людей, начинает понимать речь и делает первые попытки говорить, становится все более  самостоятельным и настойчивым. В начале второго года жизни ребенок начинает ходить. Замкнутый мир кроватки и манежа волшебно распахивается, малыш обретает свободу передвижения и требует от взрослых права свободно исследовать открывшийся ему в новом ракурсе мир. Ребенок вступает в новый и очень важный период развития – ранний возраст, который продлится до трех лет. </w:t>
      </w:r>
    </w:p>
    <w:p w:rsidR="00AB3413" w:rsidRPr="008B1EC4" w:rsidRDefault="00AB3413" w:rsidP="008B1EC4">
      <w:pPr>
        <w:spacing w:after="0" w:line="240" w:lineRule="auto"/>
        <w:ind w:left="-567" w:firstLine="567"/>
        <w:jc w:val="both"/>
        <w:rPr>
          <w:rFonts w:ascii="Times New Roman" w:hAnsi="Times New Roman" w:cs="Times New Roman"/>
          <w:sz w:val="24"/>
          <w:szCs w:val="24"/>
        </w:rPr>
      </w:pPr>
      <w:r w:rsidRPr="008B1EC4">
        <w:rPr>
          <w:rFonts w:ascii="Times New Roman" w:hAnsi="Times New Roman" w:cs="Times New Roman"/>
          <w:sz w:val="24"/>
          <w:szCs w:val="24"/>
        </w:rPr>
        <w:t xml:space="preserve"> Этот возраст требует от родителей очень много терпения, поскольку в этот период ребенок бывает непоседлив, подчас капризен, своеволен и упрям. Он забирается во все углы, хватает, бросает и тянет в рот все, что попадается ему под руки. Он опрокидывает банки с вареньем, разливает мамины духи, рвет книги и сует пальцы в электрические розетки, бурно протестует, если у него что-то отбирают. В жизнь взрослых входит постоянное беспокойство за безопасность малыша. </w:t>
      </w:r>
    </w:p>
    <w:p w:rsidR="00AB3413" w:rsidRPr="008B1EC4" w:rsidRDefault="00AB3413" w:rsidP="008B1EC4">
      <w:pPr>
        <w:spacing w:after="0" w:line="240" w:lineRule="auto"/>
        <w:ind w:left="-567" w:firstLine="567"/>
        <w:jc w:val="both"/>
        <w:rPr>
          <w:rFonts w:ascii="Times New Roman" w:hAnsi="Times New Roman" w:cs="Times New Roman"/>
          <w:sz w:val="24"/>
          <w:szCs w:val="24"/>
        </w:rPr>
      </w:pPr>
      <w:r w:rsidRPr="008B1EC4">
        <w:rPr>
          <w:rFonts w:ascii="Times New Roman" w:hAnsi="Times New Roman" w:cs="Times New Roman"/>
          <w:sz w:val="24"/>
          <w:szCs w:val="24"/>
        </w:rPr>
        <w:t xml:space="preserve"> Для того чтобы лучше понять, как правильно воспитывать ребенка, родителям нужно знать особенности физического и психического развития детей раннего возраста. </w:t>
      </w:r>
    </w:p>
    <w:p w:rsidR="00AB3413" w:rsidRPr="008B1EC4" w:rsidRDefault="00AB3413" w:rsidP="008B1EC4">
      <w:pPr>
        <w:spacing w:after="0" w:line="240" w:lineRule="auto"/>
        <w:ind w:left="-567" w:firstLine="567"/>
        <w:jc w:val="both"/>
        <w:rPr>
          <w:rFonts w:ascii="Times New Roman" w:hAnsi="Times New Roman" w:cs="Times New Roman"/>
          <w:sz w:val="24"/>
          <w:szCs w:val="24"/>
        </w:rPr>
      </w:pPr>
      <w:r w:rsidRPr="008B1EC4">
        <w:rPr>
          <w:rFonts w:ascii="Times New Roman" w:hAnsi="Times New Roman" w:cs="Times New Roman"/>
          <w:sz w:val="24"/>
          <w:szCs w:val="24"/>
        </w:rPr>
        <w:t xml:space="preserve"> </w:t>
      </w:r>
    </w:p>
    <w:p w:rsidR="00AB3413" w:rsidRPr="004119E6" w:rsidRDefault="00AB3413" w:rsidP="004119E6">
      <w:pPr>
        <w:spacing w:after="0" w:line="240" w:lineRule="auto"/>
        <w:ind w:left="-567" w:firstLine="567"/>
        <w:jc w:val="center"/>
        <w:rPr>
          <w:rFonts w:ascii="Times New Roman" w:hAnsi="Times New Roman" w:cs="Times New Roman"/>
          <w:b/>
          <w:bCs/>
          <w:i/>
          <w:iCs/>
          <w:sz w:val="24"/>
          <w:szCs w:val="24"/>
        </w:rPr>
      </w:pPr>
      <w:r w:rsidRPr="004119E6">
        <w:rPr>
          <w:rFonts w:ascii="Times New Roman" w:hAnsi="Times New Roman" w:cs="Times New Roman"/>
          <w:b/>
          <w:bCs/>
          <w:i/>
          <w:iCs/>
          <w:sz w:val="24"/>
          <w:szCs w:val="24"/>
        </w:rPr>
        <w:t>Физическое развитие</w:t>
      </w:r>
    </w:p>
    <w:p w:rsidR="00AB3413" w:rsidRPr="008B1EC4" w:rsidRDefault="00AB3413" w:rsidP="008B1EC4">
      <w:pPr>
        <w:spacing w:after="0" w:line="240" w:lineRule="auto"/>
        <w:ind w:left="-567" w:firstLine="567"/>
        <w:jc w:val="both"/>
        <w:rPr>
          <w:rFonts w:ascii="Times New Roman" w:hAnsi="Times New Roman" w:cs="Times New Roman"/>
          <w:sz w:val="24"/>
          <w:szCs w:val="24"/>
        </w:rPr>
      </w:pPr>
      <w:r w:rsidRPr="008B1EC4">
        <w:rPr>
          <w:rFonts w:ascii="Times New Roman" w:hAnsi="Times New Roman" w:cs="Times New Roman"/>
          <w:sz w:val="24"/>
          <w:szCs w:val="24"/>
        </w:rPr>
        <w:t>В раннем возрасте происходит интенсивное физическое развитие детей</w:t>
      </w:r>
      <w:r>
        <w:rPr>
          <w:rFonts w:ascii="Times New Roman" w:hAnsi="Times New Roman" w:cs="Times New Roman"/>
          <w:sz w:val="24"/>
          <w:szCs w:val="24"/>
        </w:rPr>
        <w:t>.</w:t>
      </w:r>
      <w:r w:rsidRPr="008B1EC4">
        <w:rPr>
          <w:rFonts w:ascii="Times New Roman" w:hAnsi="Times New Roman" w:cs="Times New Roman"/>
          <w:sz w:val="24"/>
          <w:szCs w:val="24"/>
        </w:rPr>
        <w:t xml:space="preserve"> </w:t>
      </w:r>
    </w:p>
    <w:p w:rsidR="00AB3413" w:rsidRPr="008B1EC4" w:rsidRDefault="00AB3413" w:rsidP="008B1EC4">
      <w:pPr>
        <w:spacing w:after="0" w:line="240" w:lineRule="auto"/>
        <w:ind w:left="-567" w:firstLine="567"/>
        <w:jc w:val="both"/>
        <w:rPr>
          <w:rFonts w:ascii="Times New Roman" w:hAnsi="Times New Roman" w:cs="Times New Roman"/>
          <w:sz w:val="24"/>
          <w:szCs w:val="24"/>
        </w:rPr>
      </w:pPr>
      <w:r w:rsidRPr="008B1EC4">
        <w:rPr>
          <w:rFonts w:ascii="Times New Roman" w:hAnsi="Times New Roman" w:cs="Times New Roman"/>
          <w:sz w:val="24"/>
          <w:szCs w:val="24"/>
        </w:rPr>
        <w:t xml:space="preserve"> Забота о физическом развитии ребенка имеет особое значение в раннем возрасте, когда малыш ещё только учится управлять своим телом. В этом возрасте ребенок овладевает основными движениями, приобретает необходимые моторные навыки, учится координировать свои действия.  </w:t>
      </w:r>
    </w:p>
    <w:p w:rsidR="00AB3413" w:rsidRPr="008B1EC4" w:rsidRDefault="00AB3413" w:rsidP="008B1EC4">
      <w:pPr>
        <w:spacing w:after="0" w:line="240" w:lineRule="auto"/>
        <w:ind w:left="-567" w:firstLine="567"/>
        <w:jc w:val="both"/>
        <w:rPr>
          <w:rFonts w:ascii="Times New Roman" w:hAnsi="Times New Roman" w:cs="Times New Roman"/>
          <w:sz w:val="24"/>
          <w:szCs w:val="24"/>
        </w:rPr>
      </w:pPr>
      <w:r w:rsidRPr="008B1EC4">
        <w:rPr>
          <w:rFonts w:ascii="Times New Roman" w:hAnsi="Times New Roman" w:cs="Times New Roman"/>
          <w:sz w:val="24"/>
          <w:szCs w:val="24"/>
        </w:rPr>
        <w:t xml:space="preserve">В конце первого – начале второго года жизни малыш начинает ходить. Сначала его движения неуверенны, он не умеет удерживать равновесие, часто падает. Первые шаги малыша коротки и неравномерны. Он еще не может самостоятельно останавливаться, менять направление движения, обходить препятствия. Ему трудно производить одновременно движения ногами и руками, например, в ответ на предложение взрослого потанцевать, малыш сначала топает ножками, а потом хлопает в ладоши. </w:t>
      </w:r>
    </w:p>
    <w:p w:rsidR="00AB3413" w:rsidRPr="008B1EC4" w:rsidRDefault="00AB3413" w:rsidP="008B1EC4">
      <w:pPr>
        <w:spacing w:after="0" w:line="240" w:lineRule="auto"/>
        <w:ind w:left="-567" w:firstLine="567"/>
        <w:jc w:val="both"/>
        <w:rPr>
          <w:rFonts w:ascii="Times New Roman" w:hAnsi="Times New Roman" w:cs="Times New Roman"/>
          <w:sz w:val="24"/>
          <w:szCs w:val="24"/>
        </w:rPr>
      </w:pPr>
      <w:r w:rsidRPr="008B1EC4">
        <w:rPr>
          <w:rFonts w:ascii="Times New Roman" w:hAnsi="Times New Roman" w:cs="Times New Roman"/>
          <w:sz w:val="24"/>
          <w:szCs w:val="24"/>
        </w:rPr>
        <w:t xml:space="preserve"> К полутора годам ребенок обычно уже умеет не только ходить, но и приседать, поворачиваться, пятиться, перешагивать через невысокое препятствие. В этом возрасте он может целенаправленно, по просьбе взрослого менять рисунок ходьбы: «ходить как мишка», «прыгать как зайчик» и т.п.</w:t>
      </w:r>
    </w:p>
    <w:p w:rsidR="00AB3413" w:rsidRPr="008B1EC4" w:rsidRDefault="00AB3413" w:rsidP="008B1EC4">
      <w:pPr>
        <w:spacing w:after="0" w:line="240" w:lineRule="auto"/>
        <w:ind w:left="-567" w:firstLine="567"/>
        <w:jc w:val="both"/>
        <w:rPr>
          <w:rFonts w:ascii="Times New Roman" w:hAnsi="Times New Roman" w:cs="Times New Roman"/>
          <w:sz w:val="24"/>
          <w:szCs w:val="24"/>
        </w:rPr>
      </w:pPr>
      <w:r w:rsidRPr="008B1EC4">
        <w:rPr>
          <w:rFonts w:ascii="Times New Roman" w:hAnsi="Times New Roman" w:cs="Times New Roman"/>
          <w:sz w:val="24"/>
          <w:szCs w:val="24"/>
        </w:rPr>
        <w:t xml:space="preserve"> К концу второго года малыш может пройти по дорожке, нарисованной на полу, перешагивать через невысокое препятствие, подниматься и спускаться по лестнице, горке, подлезать под скамейку, перелезать через перекладину. </w:t>
      </w:r>
    </w:p>
    <w:p w:rsidR="00AB3413" w:rsidRPr="008B1EC4" w:rsidRDefault="00AB3413" w:rsidP="008B1EC4">
      <w:pPr>
        <w:spacing w:after="0" w:line="240" w:lineRule="auto"/>
        <w:ind w:left="-567" w:firstLine="567"/>
        <w:jc w:val="both"/>
        <w:rPr>
          <w:rFonts w:ascii="Times New Roman" w:hAnsi="Times New Roman" w:cs="Times New Roman"/>
          <w:sz w:val="24"/>
          <w:szCs w:val="24"/>
        </w:rPr>
      </w:pPr>
      <w:r w:rsidRPr="008B1EC4">
        <w:rPr>
          <w:rFonts w:ascii="Times New Roman" w:hAnsi="Times New Roman" w:cs="Times New Roman"/>
          <w:sz w:val="24"/>
          <w:szCs w:val="24"/>
        </w:rPr>
        <w:t xml:space="preserve"> Трехлетний ребенок умеет бегать, кружиться на месте; влезать на стул, спрыгивать с него; подпрыгивать на двух ногах на месте и прыгать вперед, перепрыгивать через небольшое препятствие.</w:t>
      </w:r>
    </w:p>
    <w:p w:rsidR="00AB3413" w:rsidRPr="008B1EC4" w:rsidRDefault="00AB3413" w:rsidP="008B1EC4">
      <w:pPr>
        <w:spacing w:after="0" w:line="240" w:lineRule="auto"/>
        <w:ind w:left="-567" w:firstLine="567"/>
        <w:jc w:val="both"/>
        <w:rPr>
          <w:rFonts w:ascii="Times New Roman" w:hAnsi="Times New Roman" w:cs="Times New Roman"/>
          <w:sz w:val="24"/>
          <w:szCs w:val="24"/>
        </w:rPr>
      </w:pPr>
      <w:r w:rsidRPr="008B1EC4">
        <w:rPr>
          <w:rFonts w:ascii="Times New Roman" w:hAnsi="Times New Roman" w:cs="Times New Roman"/>
          <w:sz w:val="24"/>
          <w:szCs w:val="24"/>
        </w:rPr>
        <w:t xml:space="preserve"> По мере того, как ходьба ребенка становится все более автоматизированной, создаются условия для более сложной деятельности, предполагающей сочетание ходьбы и действий с предметами. Ребенок может носить в руках предметы, возить их за тесемку, играть в разнообразные игры с мячами (катать, подбрасывать, ловить, догонять мяч) и пр. </w:t>
      </w:r>
    </w:p>
    <w:p w:rsidR="00AB3413" w:rsidRPr="008B1EC4" w:rsidRDefault="00AB3413" w:rsidP="008B1EC4">
      <w:pPr>
        <w:spacing w:after="0" w:line="240" w:lineRule="auto"/>
        <w:ind w:left="-567" w:firstLine="567"/>
        <w:jc w:val="both"/>
        <w:rPr>
          <w:rFonts w:ascii="Times New Roman" w:hAnsi="Times New Roman" w:cs="Times New Roman"/>
          <w:sz w:val="24"/>
          <w:szCs w:val="24"/>
        </w:rPr>
      </w:pPr>
      <w:r w:rsidRPr="008B1EC4">
        <w:rPr>
          <w:rFonts w:ascii="Times New Roman" w:hAnsi="Times New Roman" w:cs="Times New Roman"/>
          <w:sz w:val="24"/>
          <w:szCs w:val="24"/>
        </w:rPr>
        <w:t xml:space="preserve"> Грамотно организованная двигательная активность ребенка способствует укреплению его здоровья. Двигательная активность играет важную роль и в обеспечении полноценного психического развития ребенка, так как стимулирует положительные эмоции, повышает общий жизненный тонус малыша, дает пищу для разнообразных впечатлений и активной познавательной деятельности.</w:t>
      </w:r>
    </w:p>
    <w:p w:rsidR="00AB3413" w:rsidRPr="008B1EC4" w:rsidRDefault="00AB3413" w:rsidP="008B1EC4">
      <w:pPr>
        <w:spacing w:after="0" w:line="240" w:lineRule="auto"/>
        <w:ind w:left="-567" w:firstLine="567"/>
        <w:jc w:val="both"/>
        <w:rPr>
          <w:rFonts w:ascii="Times New Roman" w:hAnsi="Times New Roman" w:cs="Times New Roman"/>
          <w:sz w:val="24"/>
          <w:szCs w:val="24"/>
        </w:rPr>
      </w:pPr>
      <w:r w:rsidRPr="008B1EC4">
        <w:rPr>
          <w:rFonts w:ascii="Times New Roman" w:hAnsi="Times New Roman" w:cs="Times New Roman"/>
          <w:sz w:val="24"/>
          <w:szCs w:val="24"/>
        </w:rPr>
        <w:t xml:space="preserve"> </w:t>
      </w:r>
    </w:p>
    <w:p w:rsidR="00AB3413" w:rsidRPr="004119E6" w:rsidRDefault="00AB3413" w:rsidP="004119E6">
      <w:pPr>
        <w:spacing w:after="0" w:line="240" w:lineRule="auto"/>
        <w:ind w:left="-567" w:firstLine="567"/>
        <w:jc w:val="center"/>
        <w:rPr>
          <w:rFonts w:ascii="Times New Roman" w:hAnsi="Times New Roman" w:cs="Times New Roman"/>
          <w:b/>
          <w:bCs/>
          <w:i/>
          <w:iCs/>
          <w:sz w:val="24"/>
          <w:szCs w:val="24"/>
        </w:rPr>
      </w:pPr>
      <w:r w:rsidRPr="004119E6">
        <w:rPr>
          <w:rFonts w:ascii="Times New Roman" w:hAnsi="Times New Roman" w:cs="Times New Roman"/>
          <w:b/>
          <w:bCs/>
          <w:i/>
          <w:iCs/>
          <w:sz w:val="24"/>
          <w:szCs w:val="24"/>
        </w:rPr>
        <w:t>Психическое развитие</w:t>
      </w:r>
    </w:p>
    <w:p w:rsidR="00AB3413" w:rsidRPr="008B1EC4" w:rsidRDefault="00AB3413" w:rsidP="008B1EC4">
      <w:pPr>
        <w:spacing w:after="0" w:line="240" w:lineRule="auto"/>
        <w:ind w:left="-567" w:firstLine="567"/>
        <w:jc w:val="both"/>
        <w:rPr>
          <w:rFonts w:ascii="Times New Roman" w:hAnsi="Times New Roman" w:cs="Times New Roman"/>
          <w:sz w:val="24"/>
          <w:szCs w:val="24"/>
        </w:rPr>
      </w:pPr>
      <w:r w:rsidRPr="008B1EC4">
        <w:rPr>
          <w:rFonts w:ascii="Times New Roman" w:hAnsi="Times New Roman" w:cs="Times New Roman"/>
          <w:sz w:val="24"/>
          <w:szCs w:val="24"/>
        </w:rPr>
        <w:t xml:space="preserve"> Психическое развитие ребенка в раннем возрасте имеет ряд важных особенностей, которые отличают этот этап развития от других периодов детства.</w:t>
      </w:r>
    </w:p>
    <w:p w:rsidR="00AB3413" w:rsidRPr="008B1EC4" w:rsidRDefault="00AB3413" w:rsidP="008B1EC4">
      <w:pPr>
        <w:spacing w:after="0" w:line="240" w:lineRule="auto"/>
        <w:ind w:left="-567" w:firstLine="567"/>
        <w:jc w:val="both"/>
        <w:rPr>
          <w:rFonts w:ascii="Times New Roman" w:hAnsi="Times New Roman" w:cs="Times New Roman"/>
          <w:sz w:val="24"/>
          <w:szCs w:val="24"/>
        </w:rPr>
      </w:pPr>
      <w:r w:rsidRPr="008B1EC4">
        <w:rPr>
          <w:rFonts w:ascii="Times New Roman" w:hAnsi="Times New Roman" w:cs="Times New Roman"/>
          <w:sz w:val="24"/>
          <w:szCs w:val="24"/>
        </w:rPr>
        <w:t xml:space="preserve"> Характерной психологической чертой ребенка в раннем возрасте является ситуативность поведения. Для малыша одного-двух лет интересно преимущественно то, что находится в поле его зрения. Каждый предмет, попадающийся ребенку на глаза, как магнитом притягивает его к себе. При этом он не просто разглядывает предмет, а стремится сразу же действовать с ним. В этом возрасте восприятие и действие неразрывно связаны. Окружающие предметы как будто сами манят малыша, чтобы он открывал их, переворачивал, катал или бросал. </w:t>
      </w:r>
    </w:p>
    <w:p w:rsidR="00AB3413" w:rsidRPr="008B1EC4" w:rsidRDefault="00AB3413" w:rsidP="008B1EC4">
      <w:pPr>
        <w:spacing w:after="0" w:line="240" w:lineRule="auto"/>
        <w:ind w:left="-567" w:firstLine="567"/>
        <w:jc w:val="both"/>
        <w:rPr>
          <w:rFonts w:ascii="Times New Roman" w:hAnsi="Times New Roman" w:cs="Times New Roman"/>
          <w:sz w:val="24"/>
          <w:szCs w:val="24"/>
        </w:rPr>
      </w:pPr>
      <w:r w:rsidRPr="008B1EC4">
        <w:rPr>
          <w:rFonts w:ascii="Times New Roman" w:hAnsi="Times New Roman" w:cs="Times New Roman"/>
          <w:sz w:val="24"/>
          <w:szCs w:val="24"/>
        </w:rPr>
        <w:t xml:space="preserve"> Ситуативность поведения  ребенка связана с особенностями протекания психических процессов: восприятия, памяти, внимания, мышления. Они характеризуются непроизвольностью и непосредственностью.  Так, восприятие и внимание малыша привлекаются, прежде всего, наиболее яркими предметами, находящимися в поле зрения. Достаточно показать ребенку новую игрушку, и он отвлечется от того, к чему только что настойчиво стремился. Дети раннего возраста обладают хорошей памятью, в ней хранятся образы знакомых людей, предметов, действий, ситуаций,  но она актуализируется главным образом при их узнавании. Непроизвольность памяти выражается в том, что ребенок пока еще не ставит перед собой задачу запомнить или вспомнить что-то. Можно сказать, что воспоминания всплывают как бы помимо воли малыша или по инициативе взрослого, который просит принести знакомый предмет, показать или назвать что-то, прочитать знакомый стишок или спеть песенку, выполнить то или иное действие. </w:t>
      </w:r>
    </w:p>
    <w:p w:rsidR="00AB3413" w:rsidRPr="008B1EC4" w:rsidRDefault="00AB3413" w:rsidP="006E4DE1">
      <w:pPr>
        <w:spacing w:after="0" w:line="240" w:lineRule="auto"/>
        <w:ind w:left="-567" w:firstLine="567"/>
        <w:jc w:val="both"/>
        <w:rPr>
          <w:rFonts w:ascii="Times New Roman" w:hAnsi="Times New Roman" w:cs="Times New Roman"/>
          <w:sz w:val="24"/>
          <w:szCs w:val="24"/>
        </w:rPr>
      </w:pPr>
      <w:r w:rsidRPr="008B1EC4">
        <w:rPr>
          <w:rFonts w:ascii="Times New Roman" w:hAnsi="Times New Roman" w:cs="Times New Roman"/>
          <w:sz w:val="24"/>
          <w:szCs w:val="24"/>
        </w:rPr>
        <w:t xml:space="preserve"> Мышление в этом возрасте протекает не в отвлеченной форме, а в форме действий с предметами,  которые ребенок непосредственно воспринимает,  которые он держит в руках. </w:t>
      </w:r>
    </w:p>
    <w:p w:rsidR="00AB3413" w:rsidRPr="008B1EC4" w:rsidRDefault="00AB3413" w:rsidP="008B1EC4">
      <w:pPr>
        <w:spacing w:after="0" w:line="240" w:lineRule="auto"/>
        <w:ind w:left="-567" w:firstLine="567"/>
        <w:jc w:val="both"/>
        <w:rPr>
          <w:rFonts w:ascii="Times New Roman" w:hAnsi="Times New Roman" w:cs="Times New Roman"/>
          <w:sz w:val="24"/>
          <w:szCs w:val="24"/>
        </w:rPr>
      </w:pPr>
      <w:r w:rsidRPr="008B1EC4">
        <w:rPr>
          <w:rFonts w:ascii="Times New Roman" w:hAnsi="Times New Roman" w:cs="Times New Roman"/>
          <w:sz w:val="24"/>
          <w:szCs w:val="24"/>
        </w:rPr>
        <w:t xml:space="preserve"> Еще одна характерная черта психики ребенка раннего возраста – особая эмоциональность восприятия окружающего мира. Своеобразие отношения  маленьких детей к окружающему заключается в его страстности, импульсивности, в неустойчивости эмоций. И природа, и люди, и вещи – все привлекает и манит к себе малыша, все восхищает его, пробуждает в нем эмоциональный резонанс. Как радостно бросается ребенок к новой игрушке или включается в уже известную интересную игру. Он оживленно перебирает игрушки, восторженно восклицает, разглядывая их, настойчиво показывает взрослому, стремясь разделить с ним свое удовольствие. Расставание с любимой игрушкой также вызывает взрыв чувств. То же самое происходит и при встрече или разлуке с близкими. Малыш отчаянно плачет, расставаясь с мамой, и с радостными возгласами бросается к ней, едва увидев ее. Все чувства детей этого возраста выражаются во всей полноте их переживания. </w:t>
      </w:r>
    </w:p>
    <w:p w:rsidR="00AB3413" w:rsidRPr="008B1EC4" w:rsidRDefault="00AB3413" w:rsidP="008B1EC4">
      <w:pPr>
        <w:spacing w:after="0" w:line="240" w:lineRule="auto"/>
        <w:ind w:left="-567" w:firstLine="567"/>
        <w:jc w:val="both"/>
        <w:rPr>
          <w:rFonts w:ascii="Times New Roman" w:hAnsi="Times New Roman" w:cs="Times New Roman"/>
          <w:sz w:val="24"/>
          <w:szCs w:val="24"/>
        </w:rPr>
      </w:pPr>
      <w:r w:rsidRPr="008B1EC4">
        <w:rPr>
          <w:rFonts w:ascii="Times New Roman" w:hAnsi="Times New Roman" w:cs="Times New Roman"/>
          <w:sz w:val="24"/>
          <w:szCs w:val="24"/>
        </w:rPr>
        <w:t xml:space="preserve"> Следует помнить, что для нормального развития чувств ребенка большое значение имеет то, свободно ли он выражает их, или же «уходит в себя», сдерживает свои эмоции. Если взрослые постоянно подавляют эмоции и чувства малыша, его инициативу в проявлении желаний,  это может привести  к появлению  апатии или, напротив, агрессивных проявлений. </w:t>
      </w:r>
    </w:p>
    <w:p w:rsidR="00AB3413" w:rsidRPr="008B1EC4" w:rsidRDefault="00AB3413" w:rsidP="008B1EC4">
      <w:pPr>
        <w:spacing w:after="0" w:line="240" w:lineRule="auto"/>
        <w:ind w:left="-567" w:firstLine="567"/>
        <w:jc w:val="both"/>
        <w:rPr>
          <w:rFonts w:ascii="Times New Roman" w:hAnsi="Times New Roman" w:cs="Times New Roman"/>
          <w:sz w:val="24"/>
          <w:szCs w:val="24"/>
        </w:rPr>
      </w:pPr>
      <w:r w:rsidRPr="008B1EC4">
        <w:rPr>
          <w:rFonts w:ascii="Times New Roman" w:hAnsi="Times New Roman" w:cs="Times New Roman"/>
          <w:sz w:val="24"/>
          <w:szCs w:val="24"/>
        </w:rPr>
        <w:t xml:space="preserve"> На протяжении раннего возраста поведение ребенка постепенно преобразуется: оно становится все более произвольным и целенаправленным.  К трем годам он уже может долго,  сосредоточенно заниматься одним делом, например, разглядывать картинки в книжке, показывая на них пальчиком и называя изображения,  настойчиво добиваться цели: путем долгих проб открыть коробку со сложным запором, завести машинку. Ребенок все чаще решает умственные задачи не только в ходе непосредственного действия с предметами, но и во внутреннем плане. Например, если раньше, занимаясь с объемными игрушками-вкладышами, малыш пытался силой втолкнуть неподходящую по форме деталь в отверстие, сердился, если у него не получалось, часто отказывался от трудного занятия, то теперь он внимательно разглядывает ее, затем взглядом ищет подходящую деталь, примеряет ее к отверстию и лишь затем вставляет. В случае ошибки, он еще более внимательно обследует игрушку и настойчиво старается решить задачу. Это свидетельствует о развитии у него наглядно-образного мышления, т.е. умения решать задачи в умственном плане с опорой на наглядную ситуацию. Эта способность проявляется также в том, что ребенок начинает планировать будущие действия и события, сам подбирает игрушки для сюжетной игры  и действует в воображаемом плане.</w:t>
      </w:r>
    </w:p>
    <w:p w:rsidR="00AB3413" w:rsidRPr="008B1EC4" w:rsidRDefault="00AB3413" w:rsidP="008B1EC4">
      <w:pPr>
        <w:spacing w:after="0" w:line="240" w:lineRule="auto"/>
        <w:ind w:left="-567" w:firstLine="567"/>
        <w:jc w:val="both"/>
        <w:rPr>
          <w:rFonts w:ascii="Times New Roman" w:hAnsi="Times New Roman" w:cs="Times New Roman"/>
          <w:sz w:val="24"/>
          <w:szCs w:val="24"/>
        </w:rPr>
      </w:pPr>
      <w:r w:rsidRPr="008B1EC4">
        <w:rPr>
          <w:rFonts w:ascii="Times New Roman" w:hAnsi="Times New Roman" w:cs="Times New Roman"/>
          <w:sz w:val="24"/>
          <w:szCs w:val="24"/>
        </w:rPr>
        <w:t xml:space="preserve"> </w:t>
      </w:r>
    </w:p>
    <w:p w:rsidR="00AB3413" w:rsidRPr="008B1EC4" w:rsidRDefault="00AB3413" w:rsidP="008B1EC4">
      <w:pPr>
        <w:spacing w:after="0" w:line="240" w:lineRule="auto"/>
        <w:ind w:left="-567" w:firstLine="567"/>
        <w:jc w:val="both"/>
        <w:rPr>
          <w:rFonts w:ascii="Times New Roman" w:hAnsi="Times New Roman" w:cs="Times New Roman"/>
          <w:sz w:val="24"/>
          <w:szCs w:val="24"/>
        </w:rPr>
      </w:pPr>
      <w:r w:rsidRPr="008B1EC4">
        <w:rPr>
          <w:rFonts w:ascii="Times New Roman" w:hAnsi="Times New Roman" w:cs="Times New Roman"/>
          <w:sz w:val="24"/>
          <w:szCs w:val="24"/>
        </w:rPr>
        <w:t xml:space="preserve">Ранний возраст – период интенсивного освоения ребенком разных видов деятельности и развития личности. В детской психологии и педагогике выделяются следующие основные направления в развитии ребенка на этом возрастном этапе: </w:t>
      </w:r>
    </w:p>
    <w:p w:rsidR="00AB3413" w:rsidRPr="004119E6" w:rsidRDefault="00AB3413" w:rsidP="004119E6">
      <w:pPr>
        <w:pStyle w:val="ListParagraph"/>
        <w:numPr>
          <w:ilvl w:val="0"/>
          <w:numId w:val="1"/>
        </w:numPr>
        <w:spacing w:after="0" w:line="240" w:lineRule="auto"/>
        <w:jc w:val="both"/>
        <w:rPr>
          <w:rFonts w:ascii="Times New Roman" w:hAnsi="Times New Roman" w:cs="Times New Roman"/>
          <w:sz w:val="24"/>
          <w:szCs w:val="24"/>
        </w:rPr>
      </w:pPr>
      <w:r w:rsidRPr="004119E6">
        <w:rPr>
          <w:rFonts w:ascii="Times New Roman" w:hAnsi="Times New Roman" w:cs="Times New Roman"/>
          <w:sz w:val="24"/>
          <w:szCs w:val="24"/>
        </w:rPr>
        <w:t>развитие предметной деятельности</w:t>
      </w:r>
    </w:p>
    <w:p w:rsidR="00AB3413" w:rsidRPr="004119E6" w:rsidRDefault="00AB3413" w:rsidP="004119E6">
      <w:pPr>
        <w:pStyle w:val="ListParagraph"/>
        <w:numPr>
          <w:ilvl w:val="0"/>
          <w:numId w:val="1"/>
        </w:numPr>
        <w:spacing w:after="0" w:line="240" w:lineRule="auto"/>
        <w:jc w:val="both"/>
        <w:rPr>
          <w:rFonts w:ascii="Times New Roman" w:hAnsi="Times New Roman" w:cs="Times New Roman"/>
          <w:sz w:val="24"/>
          <w:szCs w:val="24"/>
        </w:rPr>
      </w:pPr>
      <w:r w:rsidRPr="004119E6">
        <w:rPr>
          <w:rFonts w:ascii="Times New Roman" w:hAnsi="Times New Roman" w:cs="Times New Roman"/>
          <w:sz w:val="24"/>
          <w:szCs w:val="24"/>
        </w:rPr>
        <w:t>развитие общения со взрослыми</w:t>
      </w:r>
    </w:p>
    <w:p w:rsidR="00AB3413" w:rsidRPr="004119E6" w:rsidRDefault="00AB3413" w:rsidP="004119E6">
      <w:pPr>
        <w:pStyle w:val="ListParagraph"/>
        <w:numPr>
          <w:ilvl w:val="0"/>
          <w:numId w:val="1"/>
        </w:numPr>
        <w:spacing w:after="0" w:line="240" w:lineRule="auto"/>
        <w:jc w:val="both"/>
        <w:rPr>
          <w:rFonts w:ascii="Times New Roman" w:hAnsi="Times New Roman" w:cs="Times New Roman"/>
          <w:sz w:val="24"/>
          <w:szCs w:val="24"/>
        </w:rPr>
      </w:pPr>
      <w:r w:rsidRPr="004119E6">
        <w:rPr>
          <w:rFonts w:ascii="Times New Roman" w:hAnsi="Times New Roman" w:cs="Times New Roman"/>
          <w:sz w:val="24"/>
          <w:szCs w:val="24"/>
        </w:rPr>
        <w:t>развитие речи</w:t>
      </w:r>
    </w:p>
    <w:p w:rsidR="00AB3413" w:rsidRPr="004119E6" w:rsidRDefault="00AB3413" w:rsidP="004119E6">
      <w:pPr>
        <w:pStyle w:val="ListParagraph"/>
        <w:numPr>
          <w:ilvl w:val="0"/>
          <w:numId w:val="1"/>
        </w:numPr>
        <w:spacing w:after="0" w:line="240" w:lineRule="auto"/>
        <w:jc w:val="both"/>
        <w:rPr>
          <w:rFonts w:ascii="Times New Roman" w:hAnsi="Times New Roman" w:cs="Times New Roman"/>
          <w:sz w:val="24"/>
          <w:szCs w:val="24"/>
        </w:rPr>
      </w:pPr>
      <w:r w:rsidRPr="004119E6">
        <w:rPr>
          <w:rFonts w:ascii="Times New Roman" w:hAnsi="Times New Roman" w:cs="Times New Roman"/>
          <w:sz w:val="24"/>
          <w:szCs w:val="24"/>
        </w:rPr>
        <w:t>развитие игры</w:t>
      </w:r>
    </w:p>
    <w:p w:rsidR="00AB3413" w:rsidRPr="004119E6" w:rsidRDefault="00AB3413" w:rsidP="004119E6">
      <w:pPr>
        <w:pStyle w:val="ListParagraph"/>
        <w:numPr>
          <w:ilvl w:val="0"/>
          <w:numId w:val="1"/>
        </w:numPr>
        <w:spacing w:after="0" w:line="240" w:lineRule="auto"/>
        <w:jc w:val="both"/>
        <w:rPr>
          <w:rFonts w:ascii="Times New Roman" w:hAnsi="Times New Roman" w:cs="Times New Roman"/>
          <w:sz w:val="24"/>
          <w:szCs w:val="24"/>
        </w:rPr>
      </w:pPr>
      <w:r w:rsidRPr="004119E6">
        <w:rPr>
          <w:rFonts w:ascii="Times New Roman" w:hAnsi="Times New Roman" w:cs="Times New Roman"/>
          <w:sz w:val="24"/>
          <w:szCs w:val="24"/>
        </w:rPr>
        <w:t>приобщение к разным видам художественно-эстетической деятельности</w:t>
      </w:r>
    </w:p>
    <w:p w:rsidR="00AB3413" w:rsidRPr="004119E6" w:rsidRDefault="00AB3413" w:rsidP="004119E6">
      <w:pPr>
        <w:pStyle w:val="ListParagraph"/>
        <w:numPr>
          <w:ilvl w:val="0"/>
          <w:numId w:val="1"/>
        </w:numPr>
        <w:spacing w:after="0" w:line="240" w:lineRule="auto"/>
        <w:jc w:val="both"/>
        <w:rPr>
          <w:rFonts w:ascii="Times New Roman" w:hAnsi="Times New Roman" w:cs="Times New Roman"/>
          <w:sz w:val="24"/>
          <w:szCs w:val="24"/>
        </w:rPr>
      </w:pPr>
      <w:r w:rsidRPr="004119E6">
        <w:rPr>
          <w:rFonts w:ascii="Times New Roman" w:hAnsi="Times New Roman" w:cs="Times New Roman"/>
          <w:sz w:val="24"/>
          <w:szCs w:val="24"/>
        </w:rPr>
        <w:t>развитие общения со сверстниками</w:t>
      </w:r>
    </w:p>
    <w:p w:rsidR="00AB3413" w:rsidRPr="004119E6" w:rsidRDefault="00AB3413" w:rsidP="004119E6">
      <w:pPr>
        <w:pStyle w:val="ListParagraph"/>
        <w:numPr>
          <w:ilvl w:val="0"/>
          <w:numId w:val="1"/>
        </w:numPr>
        <w:spacing w:after="0" w:line="240" w:lineRule="auto"/>
        <w:jc w:val="both"/>
        <w:rPr>
          <w:rFonts w:ascii="Times New Roman" w:hAnsi="Times New Roman" w:cs="Times New Roman"/>
          <w:sz w:val="24"/>
          <w:szCs w:val="24"/>
        </w:rPr>
      </w:pPr>
      <w:r w:rsidRPr="004119E6">
        <w:rPr>
          <w:rFonts w:ascii="Times New Roman" w:hAnsi="Times New Roman" w:cs="Times New Roman"/>
          <w:sz w:val="24"/>
          <w:szCs w:val="24"/>
        </w:rPr>
        <w:t>развитие личности</w:t>
      </w:r>
    </w:p>
    <w:p w:rsidR="00AB3413" w:rsidRPr="004119E6" w:rsidRDefault="00AB3413" w:rsidP="004119E6">
      <w:pPr>
        <w:pStyle w:val="ListParagraph"/>
        <w:numPr>
          <w:ilvl w:val="0"/>
          <w:numId w:val="1"/>
        </w:numPr>
        <w:spacing w:after="0" w:line="240" w:lineRule="auto"/>
        <w:jc w:val="both"/>
        <w:rPr>
          <w:rFonts w:ascii="Times New Roman" w:hAnsi="Times New Roman" w:cs="Times New Roman"/>
          <w:sz w:val="24"/>
          <w:szCs w:val="24"/>
        </w:rPr>
      </w:pPr>
      <w:r w:rsidRPr="004119E6">
        <w:rPr>
          <w:rFonts w:ascii="Times New Roman" w:hAnsi="Times New Roman" w:cs="Times New Roman"/>
          <w:sz w:val="24"/>
          <w:szCs w:val="24"/>
        </w:rPr>
        <w:t xml:space="preserve">физическое развитие </w:t>
      </w:r>
    </w:p>
    <w:p w:rsidR="00AB3413" w:rsidRPr="008B1EC4" w:rsidRDefault="00AB3413" w:rsidP="008B1EC4">
      <w:pPr>
        <w:spacing w:after="0" w:line="240" w:lineRule="auto"/>
        <w:ind w:left="-567" w:firstLine="567"/>
        <w:jc w:val="both"/>
        <w:rPr>
          <w:rFonts w:ascii="Times New Roman" w:hAnsi="Times New Roman" w:cs="Times New Roman"/>
          <w:sz w:val="24"/>
          <w:szCs w:val="24"/>
        </w:rPr>
      </w:pPr>
      <w:r w:rsidRPr="008B1EC4">
        <w:rPr>
          <w:rFonts w:ascii="Times New Roman" w:hAnsi="Times New Roman" w:cs="Times New Roman"/>
          <w:sz w:val="24"/>
          <w:szCs w:val="24"/>
        </w:rPr>
        <w:t>Это подразделение достаточно условно, поскольку развитие представляет собой единый процесс, в котором выделенные направления пересекаются, взаимодействуют и дополняют друг друга. Охарактеризуем каждое из этих направлений развития ребенка.</w:t>
      </w:r>
    </w:p>
    <w:p w:rsidR="00AB3413" w:rsidRDefault="00AB3413" w:rsidP="004119E6">
      <w:pPr>
        <w:spacing w:after="0" w:line="240" w:lineRule="auto"/>
        <w:ind w:left="-567" w:firstLine="567"/>
        <w:jc w:val="center"/>
        <w:rPr>
          <w:rFonts w:ascii="Times New Roman" w:hAnsi="Times New Roman" w:cs="Times New Roman"/>
          <w:b/>
          <w:bCs/>
          <w:i/>
          <w:iCs/>
          <w:sz w:val="24"/>
          <w:szCs w:val="24"/>
        </w:rPr>
      </w:pPr>
    </w:p>
    <w:p w:rsidR="00AB3413" w:rsidRPr="004119E6" w:rsidRDefault="00AB3413" w:rsidP="004119E6">
      <w:pPr>
        <w:spacing w:after="0" w:line="240" w:lineRule="auto"/>
        <w:ind w:left="-567" w:firstLine="567"/>
        <w:jc w:val="center"/>
        <w:rPr>
          <w:rFonts w:ascii="Times New Roman" w:hAnsi="Times New Roman" w:cs="Times New Roman"/>
          <w:b/>
          <w:bCs/>
          <w:i/>
          <w:iCs/>
          <w:sz w:val="24"/>
          <w:szCs w:val="24"/>
        </w:rPr>
      </w:pPr>
      <w:r w:rsidRPr="004119E6">
        <w:rPr>
          <w:rFonts w:ascii="Times New Roman" w:hAnsi="Times New Roman" w:cs="Times New Roman"/>
          <w:b/>
          <w:bCs/>
          <w:i/>
          <w:iCs/>
          <w:sz w:val="24"/>
          <w:szCs w:val="24"/>
        </w:rPr>
        <w:t>Развитие предметной деятельности</w:t>
      </w:r>
    </w:p>
    <w:p w:rsidR="00AB3413" w:rsidRPr="008B1EC4" w:rsidRDefault="00AB3413" w:rsidP="008B1EC4">
      <w:pPr>
        <w:spacing w:after="0" w:line="240" w:lineRule="auto"/>
        <w:ind w:left="-567" w:firstLine="567"/>
        <w:jc w:val="both"/>
        <w:rPr>
          <w:rFonts w:ascii="Times New Roman" w:hAnsi="Times New Roman" w:cs="Times New Roman"/>
          <w:sz w:val="24"/>
          <w:szCs w:val="24"/>
        </w:rPr>
      </w:pPr>
      <w:r w:rsidRPr="008B1EC4">
        <w:rPr>
          <w:rFonts w:ascii="Times New Roman" w:hAnsi="Times New Roman" w:cs="Times New Roman"/>
          <w:sz w:val="24"/>
          <w:szCs w:val="24"/>
        </w:rPr>
        <w:t>Овладение действиями с предметами - ведущее направление психического развития в раннем возрасте.</w:t>
      </w:r>
    </w:p>
    <w:p w:rsidR="00AB3413" w:rsidRPr="008B1EC4" w:rsidRDefault="00AB3413" w:rsidP="008B1EC4">
      <w:pPr>
        <w:spacing w:after="0" w:line="240" w:lineRule="auto"/>
        <w:ind w:left="-567" w:firstLine="567"/>
        <w:jc w:val="both"/>
        <w:rPr>
          <w:rFonts w:ascii="Times New Roman" w:hAnsi="Times New Roman" w:cs="Times New Roman"/>
          <w:sz w:val="24"/>
          <w:szCs w:val="24"/>
        </w:rPr>
      </w:pPr>
      <w:r w:rsidRPr="008B1EC4">
        <w:rPr>
          <w:rFonts w:ascii="Times New Roman" w:hAnsi="Times New Roman" w:cs="Times New Roman"/>
          <w:sz w:val="24"/>
          <w:szCs w:val="24"/>
        </w:rPr>
        <w:t xml:space="preserve"> Первые действия с предметами появляются у детей уже в 6-7 месяцев. Их особенность заключается в том, что малыш осуществляет их независимо от свойств и назначения того или иного предмета, например, стучит ложкой по столу, грызет ее, бросает на пол. Чуть позже действия усложняются: ребенок начинает замечать и использовать некоторые свойства предметов, которыми манипулирует (например, вкладывает маленький предмет в большой, просовывает игрушку между перекладинами кроватки). К концу года жизни он уже умеет обращаться с некоторыми игрушками: может нанизать колечко пирамидки на ее стержень, положить кубик на кубик, покатать машинку и пр. </w:t>
      </w:r>
    </w:p>
    <w:p w:rsidR="00AB3413" w:rsidRPr="008B1EC4" w:rsidRDefault="00AB3413" w:rsidP="008B1EC4">
      <w:pPr>
        <w:spacing w:after="0" w:line="240" w:lineRule="auto"/>
        <w:ind w:left="-567" w:firstLine="567"/>
        <w:jc w:val="both"/>
        <w:rPr>
          <w:rFonts w:ascii="Times New Roman" w:hAnsi="Times New Roman" w:cs="Times New Roman"/>
          <w:sz w:val="24"/>
          <w:szCs w:val="24"/>
        </w:rPr>
      </w:pPr>
      <w:r w:rsidRPr="008B1EC4">
        <w:rPr>
          <w:rFonts w:ascii="Times New Roman" w:hAnsi="Times New Roman" w:cs="Times New Roman"/>
          <w:sz w:val="24"/>
          <w:szCs w:val="24"/>
        </w:rPr>
        <w:t xml:space="preserve"> На втором году жизни и на протяжении всего раннего возраста складывается особый вид действий с предметами, основанный на их использовании в соответствии с культурным назначением. Малыш пытается есть ложкой, причесываться расческой, копает лопаткой песочек, вставляет ключик в машинку, стараясь завести ее и пр. Такие действия психологи называют орудийными, поскольку они предполагают воздействие одним предметом на другой для достижения определенного результата. Смысл орудийных действий ребенок не может понять самостоятельно, его открывает для него взрослый. И выполнить такие действия малышу бывает чрезвычайно трудно. Поэтому он постоянно обращается к взрослому за помощью или приглашает к совместной игре. </w:t>
      </w:r>
    </w:p>
    <w:p w:rsidR="00AB3413" w:rsidRPr="008B1EC4" w:rsidRDefault="00AB3413" w:rsidP="008B1EC4">
      <w:pPr>
        <w:spacing w:after="0" w:line="240" w:lineRule="auto"/>
        <w:ind w:left="-567" w:firstLine="567"/>
        <w:jc w:val="both"/>
        <w:rPr>
          <w:rFonts w:ascii="Times New Roman" w:hAnsi="Times New Roman" w:cs="Times New Roman"/>
          <w:sz w:val="24"/>
          <w:szCs w:val="24"/>
        </w:rPr>
      </w:pPr>
      <w:r w:rsidRPr="008B1EC4">
        <w:rPr>
          <w:rFonts w:ascii="Times New Roman" w:hAnsi="Times New Roman" w:cs="Times New Roman"/>
          <w:sz w:val="24"/>
          <w:szCs w:val="24"/>
        </w:rPr>
        <w:t xml:space="preserve"> На третьем году жизни продолжается освоение ребенком окружающего предметного мира. Действия малыша с предметами становятся более разнообразными и ловкими. Он уже многое умеет делать сам, знает названия и назначение бытовых предметов, стремится помогать взрослым: мыть посуду, вытирать стол, чистить пылесосом пол, поливать цветы. Он все более осознанно хочет действовать как взрослый, его начинает привлекать не только процесс выполнения действия, но и его результат. Ребенок старается получить такой же результат, как и взрослый. Если на втором году жизни, подражая старшим, малыш воспроизводил лишь внешнюю картину их действий, например, подметая веником пол, оставлял вокруг себя мусор, не обращая на это внимание, то к концу раннего возраста главным для него становится получение правильного результата: теперь, подметая пол, он следит за тем, чтобы он стал чистым. Таким образом, отношение ребенка к своей деятельности постепенно меняется: ее регулятором становится результат. В самостоятельных занятиях, играх малыш начинает руководствоваться замыслом, стремлением к достижению  успеха в деятельности. </w:t>
      </w:r>
    </w:p>
    <w:p w:rsidR="00AB3413" w:rsidRPr="008B1EC4" w:rsidRDefault="00AB3413" w:rsidP="008B1EC4">
      <w:pPr>
        <w:spacing w:after="0" w:line="240" w:lineRule="auto"/>
        <w:ind w:left="-567" w:firstLine="567"/>
        <w:jc w:val="both"/>
        <w:rPr>
          <w:rFonts w:ascii="Times New Roman" w:hAnsi="Times New Roman" w:cs="Times New Roman"/>
          <w:sz w:val="24"/>
          <w:szCs w:val="24"/>
        </w:rPr>
      </w:pPr>
      <w:r w:rsidRPr="008B1EC4">
        <w:rPr>
          <w:rFonts w:ascii="Times New Roman" w:hAnsi="Times New Roman" w:cs="Times New Roman"/>
          <w:sz w:val="24"/>
          <w:szCs w:val="24"/>
        </w:rPr>
        <w:t xml:space="preserve"> Овладение предметной деятельностью стимулирует развитие таких личностных качеств детей, как инициативность, самостоятельность, целеустремленность. Ребенок становится все более настойчивым в достижении поставленной цели.</w:t>
      </w:r>
    </w:p>
    <w:p w:rsidR="00AB3413" w:rsidRPr="008B1EC4" w:rsidRDefault="00AB3413" w:rsidP="008B1EC4">
      <w:pPr>
        <w:spacing w:after="0" w:line="240" w:lineRule="auto"/>
        <w:ind w:left="-567" w:firstLine="567"/>
        <w:jc w:val="both"/>
        <w:rPr>
          <w:rFonts w:ascii="Times New Roman" w:hAnsi="Times New Roman" w:cs="Times New Roman"/>
          <w:sz w:val="24"/>
          <w:szCs w:val="24"/>
        </w:rPr>
      </w:pPr>
      <w:r w:rsidRPr="008B1EC4">
        <w:rPr>
          <w:rFonts w:ascii="Times New Roman" w:hAnsi="Times New Roman" w:cs="Times New Roman"/>
          <w:sz w:val="24"/>
          <w:szCs w:val="24"/>
        </w:rPr>
        <w:t xml:space="preserve"> Ранний возраст – период активного экспериментирования ребенка с предметным миром. Все, что окружает малыша – вещи, принадлежащие взрослым, игрушки, животные, растения, вода, песок и многое другое – вызывает у него интерес. Он любит исследовать новые предметы, экспериментировать с разнообразными веществами и материалами: водой, песком, снегом, глиной, красками. Взрослые часто сомневаются в том, что маленькие дети при этом могут всерьез научиться «важным» вещам. Однако это не так. В процессе такого исследования развивается любознательность малыша, расширяются его представления об окружающем мире, ребенок приобретает богатый чувственный опыт, получает мощный импульс для развития интеллекта. </w:t>
      </w:r>
    </w:p>
    <w:p w:rsidR="00AB3413" w:rsidRPr="008B1EC4" w:rsidRDefault="00AB3413" w:rsidP="008B1EC4">
      <w:pPr>
        <w:spacing w:after="0" w:line="240" w:lineRule="auto"/>
        <w:ind w:left="-567" w:firstLine="567"/>
        <w:jc w:val="both"/>
        <w:rPr>
          <w:rFonts w:ascii="Times New Roman" w:hAnsi="Times New Roman" w:cs="Times New Roman"/>
          <w:sz w:val="24"/>
          <w:szCs w:val="24"/>
        </w:rPr>
      </w:pPr>
      <w:r w:rsidRPr="008B1EC4">
        <w:rPr>
          <w:rFonts w:ascii="Times New Roman" w:hAnsi="Times New Roman" w:cs="Times New Roman"/>
          <w:sz w:val="24"/>
          <w:szCs w:val="24"/>
        </w:rPr>
        <w:t xml:space="preserve"> Важно помнить, что формирование интеллектуальной сферы ребёнка осуществляется не только при целенаправленном руководстве взрослых, но и в свободной, самостоятельной практической деятельности. В процессе свободного экспериментирования ребёнок получает новую, порой неожиданную для него информацию, устанавливает практические связи между собственными действиями и явлениями окружающего мира, совершает своего рода открытия. Экспериментирование стимулирует ребёнка к поискам новых действий и способствует развитию гибкости мышления. Самостоятельное экспериментирование даёт возможность ребёнку опробовать разные способы действия, снимая при этом страх ошибиться и скованность мышления готовыми схемами действия. Роль взрослого в этом процессе заключается не в том, чтобы сразу же показать,  как нужно делать правильно, а в том, чтобы стимулировать интерес малыша к предметам, побуждать к самостоятельному исследованию, поддерживать его любознательность. </w:t>
      </w:r>
    </w:p>
    <w:p w:rsidR="00AB3413" w:rsidRPr="008B1EC4" w:rsidRDefault="00AB3413" w:rsidP="008B1EC4">
      <w:pPr>
        <w:spacing w:after="0" w:line="240" w:lineRule="auto"/>
        <w:ind w:left="-567" w:firstLine="567"/>
        <w:jc w:val="both"/>
        <w:rPr>
          <w:rFonts w:ascii="Times New Roman" w:hAnsi="Times New Roman" w:cs="Times New Roman"/>
          <w:sz w:val="24"/>
          <w:szCs w:val="24"/>
        </w:rPr>
      </w:pPr>
      <w:r w:rsidRPr="008B1EC4">
        <w:rPr>
          <w:rFonts w:ascii="Times New Roman" w:hAnsi="Times New Roman" w:cs="Times New Roman"/>
          <w:sz w:val="24"/>
          <w:szCs w:val="24"/>
        </w:rPr>
        <w:t xml:space="preserve"> Ярко выраженная любознательность ребенка является важнейшим показателем его успешного психического развития. Она проявляется в том, что малыш:</w:t>
      </w:r>
    </w:p>
    <w:p w:rsidR="00AB3413" w:rsidRPr="004119E6" w:rsidRDefault="00AB3413" w:rsidP="004119E6">
      <w:pPr>
        <w:pStyle w:val="ListParagraph"/>
        <w:numPr>
          <w:ilvl w:val="0"/>
          <w:numId w:val="2"/>
        </w:numPr>
        <w:spacing w:after="0" w:line="240" w:lineRule="auto"/>
        <w:ind w:left="0"/>
        <w:jc w:val="both"/>
        <w:rPr>
          <w:rFonts w:ascii="Times New Roman" w:hAnsi="Times New Roman" w:cs="Times New Roman"/>
          <w:sz w:val="24"/>
          <w:szCs w:val="24"/>
        </w:rPr>
      </w:pPr>
      <w:r w:rsidRPr="004119E6">
        <w:rPr>
          <w:rFonts w:ascii="Times New Roman" w:hAnsi="Times New Roman" w:cs="Times New Roman"/>
          <w:sz w:val="24"/>
          <w:szCs w:val="24"/>
        </w:rPr>
        <w:t xml:space="preserve">активно стремится к новым впечатлениям, любит наблюдать за окружающим; </w:t>
      </w:r>
    </w:p>
    <w:p w:rsidR="00AB3413" w:rsidRPr="004119E6" w:rsidRDefault="00AB3413" w:rsidP="004119E6">
      <w:pPr>
        <w:pStyle w:val="ListParagraph"/>
        <w:numPr>
          <w:ilvl w:val="0"/>
          <w:numId w:val="2"/>
        </w:numPr>
        <w:spacing w:after="0" w:line="240" w:lineRule="auto"/>
        <w:ind w:left="0"/>
        <w:jc w:val="both"/>
        <w:rPr>
          <w:rFonts w:ascii="Times New Roman" w:hAnsi="Times New Roman" w:cs="Times New Roman"/>
          <w:sz w:val="24"/>
          <w:szCs w:val="24"/>
        </w:rPr>
      </w:pPr>
      <w:r w:rsidRPr="004119E6">
        <w:rPr>
          <w:rFonts w:ascii="Times New Roman" w:hAnsi="Times New Roman" w:cs="Times New Roman"/>
          <w:sz w:val="24"/>
          <w:szCs w:val="24"/>
        </w:rPr>
        <w:t>быстро обнаруживает новое, стремится сразу же исследовать его;</w:t>
      </w:r>
    </w:p>
    <w:p w:rsidR="00AB3413" w:rsidRPr="004119E6" w:rsidRDefault="00AB3413" w:rsidP="004119E6">
      <w:pPr>
        <w:pStyle w:val="ListParagraph"/>
        <w:numPr>
          <w:ilvl w:val="0"/>
          <w:numId w:val="2"/>
        </w:numPr>
        <w:spacing w:after="0" w:line="240" w:lineRule="auto"/>
        <w:ind w:left="0"/>
        <w:jc w:val="both"/>
        <w:rPr>
          <w:rFonts w:ascii="Times New Roman" w:hAnsi="Times New Roman" w:cs="Times New Roman"/>
          <w:sz w:val="24"/>
          <w:szCs w:val="24"/>
        </w:rPr>
      </w:pPr>
      <w:r w:rsidRPr="004119E6">
        <w:rPr>
          <w:rFonts w:ascii="Times New Roman" w:hAnsi="Times New Roman" w:cs="Times New Roman"/>
          <w:sz w:val="24"/>
          <w:szCs w:val="24"/>
        </w:rPr>
        <w:t>с интересом включается в предложенные взрослым игры с водой, песком, экспериментирование с различными веществами;</w:t>
      </w:r>
    </w:p>
    <w:p w:rsidR="00AB3413" w:rsidRPr="004119E6" w:rsidRDefault="00AB3413" w:rsidP="004119E6">
      <w:pPr>
        <w:pStyle w:val="ListParagraph"/>
        <w:numPr>
          <w:ilvl w:val="0"/>
          <w:numId w:val="2"/>
        </w:numPr>
        <w:spacing w:after="0" w:line="240" w:lineRule="auto"/>
        <w:ind w:left="0"/>
        <w:jc w:val="both"/>
        <w:rPr>
          <w:rFonts w:ascii="Times New Roman" w:hAnsi="Times New Roman" w:cs="Times New Roman"/>
          <w:sz w:val="24"/>
          <w:szCs w:val="24"/>
        </w:rPr>
      </w:pPr>
      <w:r w:rsidRPr="004119E6">
        <w:rPr>
          <w:rFonts w:ascii="Times New Roman" w:hAnsi="Times New Roman" w:cs="Times New Roman"/>
          <w:sz w:val="24"/>
          <w:szCs w:val="24"/>
        </w:rPr>
        <w:t>подолгу с увлечением экспериментирует сам, подражая взрослому и изобретая новые действия;</w:t>
      </w:r>
    </w:p>
    <w:p w:rsidR="00AB3413" w:rsidRPr="004119E6" w:rsidRDefault="00AB3413" w:rsidP="004119E6">
      <w:pPr>
        <w:pStyle w:val="ListParagraph"/>
        <w:numPr>
          <w:ilvl w:val="0"/>
          <w:numId w:val="2"/>
        </w:numPr>
        <w:spacing w:after="0" w:line="240" w:lineRule="auto"/>
        <w:ind w:left="0"/>
        <w:jc w:val="both"/>
        <w:rPr>
          <w:rFonts w:ascii="Times New Roman" w:hAnsi="Times New Roman" w:cs="Times New Roman"/>
          <w:sz w:val="24"/>
          <w:szCs w:val="24"/>
        </w:rPr>
      </w:pPr>
      <w:r w:rsidRPr="004119E6">
        <w:rPr>
          <w:rFonts w:ascii="Times New Roman" w:hAnsi="Times New Roman" w:cs="Times New Roman"/>
          <w:sz w:val="24"/>
          <w:szCs w:val="24"/>
        </w:rPr>
        <w:t>радуется своим открытиям, стремится поделиться ими со взрослыми.</w:t>
      </w:r>
    </w:p>
    <w:p w:rsidR="00AB3413" w:rsidRPr="008B1EC4" w:rsidRDefault="00AB3413" w:rsidP="008B1EC4">
      <w:pPr>
        <w:spacing w:after="0" w:line="240" w:lineRule="auto"/>
        <w:ind w:left="-567" w:firstLine="567"/>
        <w:jc w:val="both"/>
        <w:rPr>
          <w:rFonts w:ascii="Times New Roman" w:hAnsi="Times New Roman" w:cs="Times New Roman"/>
          <w:sz w:val="24"/>
          <w:szCs w:val="24"/>
        </w:rPr>
      </w:pPr>
      <w:r w:rsidRPr="008B1EC4">
        <w:rPr>
          <w:rFonts w:ascii="Times New Roman" w:hAnsi="Times New Roman" w:cs="Times New Roman"/>
          <w:sz w:val="24"/>
          <w:szCs w:val="24"/>
        </w:rPr>
        <w:t>Обязательно следует иметь в виду, что полноценное овладение ребенком предметной деятельностью происходит только в процессе общения со взрослыми.</w:t>
      </w:r>
    </w:p>
    <w:p w:rsidR="00AB3413" w:rsidRDefault="00AB3413" w:rsidP="004119E6">
      <w:pPr>
        <w:spacing w:after="0" w:line="240" w:lineRule="auto"/>
        <w:ind w:left="-567" w:firstLine="567"/>
        <w:jc w:val="center"/>
        <w:rPr>
          <w:rFonts w:ascii="Times New Roman" w:hAnsi="Times New Roman" w:cs="Times New Roman"/>
          <w:b/>
          <w:bCs/>
          <w:i/>
          <w:iCs/>
          <w:sz w:val="24"/>
          <w:szCs w:val="24"/>
        </w:rPr>
      </w:pPr>
    </w:p>
    <w:p w:rsidR="00AB3413" w:rsidRPr="004119E6" w:rsidRDefault="00AB3413" w:rsidP="004119E6">
      <w:pPr>
        <w:spacing w:after="0" w:line="240" w:lineRule="auto"/>
        <w:ind w:left="-567" w:firstLine="567"/>
        <w:jc w:val="center"/>
        <w:rPr>
          <w:rFonts w:ascii="Times New Roman" w:hAnsi="Times New Roman" w:cs="Times New Roman"/>
          <w:b/>
          <w:bCs/>
          <w:i/>
          <w:iCs/>
          <w:sz w:val="24"/>
          <w:szCs w:val="24"/>
        </w:rPr>
      </w:pPr>
      <w:r w:rsidRPr="004119E6">
        <w:rPr>
          <w:rFonts w:ascii="Times New Roman" w:hAnsi="Times New Roman" w:cs="Times New Roman"/>
          <w:b/>
          <w:bCs/>
          <w:i/>
          <w:iCs/>
          <w:sz w:val="24"/>
          <w:szCs w:val="24"/>
        </w:rPr>
        <w:t>Развитие общения ребенка со взрослыми</w:t>
      </w:r>
    </w:p>
    <w:p w:rsidR="00AB3413" w:rsidRPr="008B1EC4" w:rsidRDefault="00AB3413" w:rsidP="008B1EC4">
      <w:pPr>
        <w:spacing w:after="0" w:line="240" w:lineRule="auto"/>
        <w:ind w:left="-567" w:firstLine="567"/>
        <w:jc w:val="both"/>
        <w:rPr>
          <w:rFonts w:ascii="Times New Roman" w:hAnsi="Times New Roman" w:cs="Times New Roman"/>
          <w:sz w:val="24"/>
          <w:szCs w:val="24"/>
        </w:rPr>
      </w:pPr>
      <w:r w:rsidRPr="008B1EC4">
        <w:rPr>
          <w:rFonts w:ascii="Times New Roman" w:hAnsi="Times New Roman" w:cs="Times New Roman"/>
          <w:sz w:val="24"/>
          <w:szCs w:val="24"/>
        </w:rPr>
        <w:t xml:space="preserve">Общение ребенка со взрослыми в раннем возрасте имеет специфические особенности. Чтобы лучше понять их, вспомним, как вы общались с малышом на первом году жизни. Ваше общение в первом полугодии жизни строилось на основе непосредственных эмоциональных контактов. Ухаживая за младенцем, вы ласкали его, окружали нежностью и любовью. И ребенок отвечал вам тем же: улыбался, радостно гулил, размахивал ручками, выгибался всем тельцем при виде близких взрослых, демонстрируя им свое расположение. Стержнем его потребности в общении была потребность во внимании и доброжелательности взрослых. </w:t>
      </w:r>
    </w:p>
    <w:p w:rsidR="00AB3413" w:rsidRPr="008B1EC4" w:rsidRDefault="00AB3413" w:rsidP="008B1EC4">
      <w:pPr>
        <w:spacing w:after="0" w:line="240" w:lineRule="auto"/>
        <w:ind w:left="-567" w:firstLine="567"/>
        <w:jc w:val="both"/>
        <w:rPr>
          <w:rFonts w:ascii="Times New Roman" w:hAnsi="Times New Roman" w:cs="Times New Roman"/>
          <w:sz w:val="24"/>
          <w:szCs w:val="24"/>
        </w:rPr>
      </w:pPr>
      <w:r w:rsidRPr="008B1EC4">
        <w:rPr>
          <w:rFonts w:ascii="Times New Roman" w:hAnsi="Times New Roman" w:cs="Times New Roman"/>
          <w:sz w:val="24"/>
          <w:szCs w:val="24"/>
        </w:rPr>
        <w:t xml:space="preserve"> Сформированная в младенческом возрасте потребность во внимании и доброжелательности окружающих с возрастом не исчезает, но постепенно, начиная со второго полугодия жизни, отступает на второй план. Ребенка уже не удовлетворяют одни лишь ласки и объятия взрослых. Возникший и усиливающийся интерес к предметному миру меняет характер его общения с ними. Малыш уже не просто ласкается к маме, а, сидя у нее на руках, исследует вещи, которые на ней надеты, тянется к часам на стене, книгам на полке. Ему все хочется потрогать и повертеть в руках, и он все настойчивее требует от взрослого предоставить ему такую возможность. </w:t>
      </w:r>
    </w:p>
    <w:p w:rsidR="00AB3413" w:rsidRPr="008B1EC4" w:rsidRDefault="00AB3413" w:rsidP="008B1EC4">
      <w:pPr>
        <w:spacing w:after="0" w:line="240" w:lineRule="auto"/>
        <w:ind w:left="-567" w:firstLine="567"/>
        <w:jc w:val="both"/>
        <w:rPr>
          <w:rFonts w:ascii="Times New Roman" w:hAnsi="Times New Roman" w:cs="Times New Roman"/>
          <w:sz w:val="24"/>
          <w:szCs w:val="24"/>
        </w:rPr>
      </w:pPr>
      <w:r w:rsidRPr="008B1EC4">
        <w:rPr>
          <w:rFonts w:ascii="Times New Roman" w:hAnsi="Times New Roman" w:cs="Times New Roman"/>
          <w:sz w:val="24"/>
          <w:szCs w:val="24"/>
        </w:rPr>
        <w:t xml:space="preserve"> Окружающие малыша вещи интересны, загадочны, часто недоступны для него. Поэтому он постоянно обращается к близким за помощью, разъяснениями, соучастием. Ребенок стремится перевести эмоциональные контакты в план предметного взаимодействия. Стремление к такому общению составляет сердцевину общения ребенка со взрослым и на протяжении всего раннего возраста.</w:t>
      </w:r>
    </w:p>
    <w:p w:rsidR="00AB3413" w:rsidRPr="008B1EC4" w:rsidRDefault="00AB3413" w:rsidP="008B1EC4">
      <w:pPr>
        <w:spacing w:after="0" w:line="240" w:lineRule="auto"/>
        <w:ind w:left="-567" w:firstLine="567"/>
        <w:jc w:val="both"/>
        <w:rPr>
          <w:rFonts w:ascii="Times New Roman" w:hAnsi="Times New Roman" w:cs="Times New Roman"/>
          <w:sz w:val="24"/>
          <w:szCs w:val="24"/>
        </w:rPr>
      </w:pPr>
      <w:r w:rsidRPr="008B1EC4">
        <w:rPr>
          <w:rFonts w:ascii="Times New Roman" w:hAnsi="Times New Roman" w:cs="Times New Roman"/>
          <w:sz w:val="24"/>
          <w:szCs w:val="24"/>
        </w:rPr>
        <w:t xml:space="preserve"> Главным в таком общении является практическое взаимодействие, в ходе которого взрослый выступает как его соучастник, помогая малышу освоить то или иное действие. Взрослый предстает перед ребенком как образец того, как нужно делать правильно. </w:t>
      </w:r>
    </w:p>
    <w:p w:rsidR="00AB3413" w:rsidRPr="008B1EC4" w:rsidRDefault="00AB3413" w:rsidP="008B1EC4">
      <w:pPr>
        <w:spacing w:after="0" w:line="240" w:lineRule="auto"/>
        <w:ind w:left="-567" w:firstLine="567"/>
        <w:jc w:val="both"/>
        <w:rPr>
          <w:rFonts w:ascii="Times New Roman" w:hAnsi="Times New Roman" w:cs="Times New Roman"/>
          <w:sz w:val="24"/>
          <w:szCs w:val="24"/>
        </w:rPr>
      </w:pPr>
      <w:r w:rsidRPr="008B1EC4">
        <w:rPr>
          <w:rFonts w:ascii="Times New Roman" w:hAnsi="Times New Roman" w:cs="Times New Roman"/>
          <w:sz w:val="24"/>
          <w:szCs w:val="24"/>
        </w:rPr>
        <w:t xml:space="preserve"> Но не только в качестве образца действий нужен ребенку взрослый. Не менее важны для малыша  поддержка и оценка его действий старшими. У него далеко не сразу получается делать так, как взрослый, а понять, правильно ли он выполняет то или иное действие, он тоже еще не в силах. Потребность в поддержке и оценке своих действий, умений – один из основных стимулов предметной деятельности и познавательной активности  детей раннего возраста. Доброжелательное внимание близких создает благоприятную эмоциональную атмосферу общения, придает ребенку уверенность в своих силах, ощущение важности его занятий, а оценка стимулирует желание продолжать и совершенствовать свои действия, исправлять ошибки, добиваясь правильного результата.</w:t>
      </w:r>
    </w:p>
    <w:p w:rsidR="00AB3413" w:rsidRPr="008B1EC4" w:rsidRDefault="00AB3413" w:rsidP="008B1EC4">
      <w:pPr>
        <w:spacing w:after="0" w:line="240" w:lineRule="auto"/>
        <w:ind w:left="-567" w:firstLine="567"/>
        <w:jc w:val="both"/>
        <w:rPr>
          <w:rFonts w:ascii="Times New Roman" w:hAnsi="Times New Roman" w:cs="Times New Roman"/>
          <w:sz w:val="24"/>
          <w:szCs w:val="24"/>
        </w:rPr>
      </w:pPr>
      <w:r w:rsidRPr="008B1EC4">
        <w:rPr>
          <w:rFonts w:ascii="Times New Roman" w:hAnsi="Times New Roman" w:cs="Times New Roman"/>
          <w:sz w:val="24"/>
          <w:szCs w:val="24"/>
        </w:rPr>
        <w:t xml:space="preserve"> Где, как не в семье, ребенок получает возможность включиться в совместные действия со взрослыми, осваивая все их разнообразие и сложность? Вместе с мамой или бабушкой можно стирать белье в машине, нажимая на нужные кнопки и слушая, как белье крутится в барабане, а затем прополоскать свои носочки в тазике с водой. Нет ничего интереснее, как вместе с папой наносить кистью клей на обои или рядом с ним стучать деревянным молоточком по доске, «забивая гвозди». Если взрослые позволяют ребенку по мере возможности и с учетом безопасности участвовать в их домашних делах, малыш не только узнает много нового. Он приобретет опыт переживаний радости от совместной работы, ее хорошего результата. Вы не только вместе потрудились, но и сопереживали ребенку, разделяли его удовольствие от общения с вами, заметили его затруднение и помогли ему. </w:t>
      </w:r>
    </w:p>
    <w:p w:rsidR="00AB3413" w:rsidRPr="008B1EC4" w:rsidRDefault="00AB3413" w:rsidP="008B1EC4">
      <w:pPr>
        <w:spacing w:after="0" w:line="240" w:lineRule="auto"/>
        <w:ind w:left="-567" w:firstLine="567"/>
        <w:jc w:val="both"/>
        <w:rPr>
          <w:rFonts w:ascii="Times New Roman" w:hAnsi="Times New Roman" w:cs="Times New Roman"/>
          <w:sz w:val="24"/>
          <w:szCs w:val="24"/>
        </w:rPr>
      </w:pPr>
      <w:r w:rsidRPr="008B1EC4">
        <w:rPr>
          <w:rFonts w:ascii="Times New Roman" w:hAnsi="Times New Roman" w:cs="Times New Roman"/>
          <w:sz w:val="24"/>
          <w:szCs w:val="24"/>
        </w:rPr>
        <w:t xml:space="preserve"> Конечно, участие ребенка в делах взрослых доставляет много хлопот. Это и испачканные рубашка или платье, и пролитая вода, и оставленный после «подметания» мусор на полу, и грязная после «мытья» тарелка. Долгое время ребенка занимает только процесс того или иного действия, а не его результат. Лишь к концу раннего возраста он научится понимать, что любое дело должно быть сделано хорошо, замечать свои ошибки. Но без такого опыта его жизнь будет намного беднее. Если родители будут ограничивать деятельность ребенка слишком строго, он не почувствует уверенности в своих силах. Но и нельзя оставлять без внимания все промахи малыша, задача взрослых – вводить его действия в культурные рамки, давать ориентиры поведения в мире вещей. Когда ребенок не видит этих ориентиров, когда он слышит только окрики - «нельзя», «отойди», «разобьешь», «поломаешь», - он чувствует растерянность, растет капризным и несамостоятельным, начинает бояться всего нового, плачет или кричит, когда какой-то предмет «ведет себя непослушно» в его ручках.</w:t>
      </w:r>
    </w:p>
    <w:p w:rsidR="00AB3413" w:rsidRPr="008B1EC4" w:rsidRDefault="00AB3413" w:rsidP="008B1EC4">
      <w:pPr>
        <w:spacing w:after="0" w:line="240" w:lineRule="auto"/>
        <w:ind w:left="-567" w:firstLine="567"/>
        <w:jc w:val="both"/>
        <w:rPr>
          <w:rFonts w:ascii="Times New Roman" w:hAnsi="Times New Roman" w:cs="Times New Roman"/>
          <w:sz w:val="24"/>
          <w:szCs w:val="24"/>
        </w:rPr>
      </w:pPr>
      <w:r w:rsidRPr="008B1EC4">
        <w:rPr>
          <w:rFonts w:ascii="Times New Roman" w:hAnsi="Times New Roman" w:cs="Times New Roman"/>
          <w:sz w:val="24"/>
          <w:szCs w:val="24"/>
        </w:rPr>
        <w:t xml:space="preserve"> Ребенка, имеющего полноценное общение со взрослыми, характеризуют следующие черты. Малыш:</w:t>
      </w:r>
    </w:p>
    <w:p w:rsidR="00AB3413" w:rsidRPr="004119E6" w:rsidRDefault="00AB3413" w:rsidP="004119E6">
      <w:pPr>
        <w:pStyle w:val="ListParagraph"/>
        <w:numPr>
          <w:ilvl w:val="0"/>
          <w:numId w:val="3"/>
        </w:numPr>
        <w:spacing w:after="0" w:line="240" w:lineRule="auto"/>
        <w:ind w:left="0"/>
        <w:jc w:val="both"/>
        <w:rPr>
          <w:rFonts w:ascii="Times New Roman" w:hAnsi="Times New Roman" w:cs="Times New Roman"/>
          <w:sz w:val="24"/>
          <w:szCs w:val="24"/>
        </w:rPr>
      </w:pPr>
      <w:r w:rsidRPr="004119E6">
        <w:rPr>
          <w:rFonts w:ascii="Times New Roman" w:hAnsi="Times New Roman" w:cs="Times New Roman"/>
          <w:sz w:val="24"/>
          <w:szCs w:val="24"/>
        </w:rPr>
        <w:t>Инициативен по отношению к взрослому – стремится привлечь его внимание к своим действиям, обращается за помощью и оценкой своих действий;</w:t>
      </w:r>
    </w:p>
    <w:p w:rsidR="00AB3413" w:rsidRPr="004119E6" w:rsidRDefault="00AB3413" w:rsidP="004119E6">
      <w:pPr>
        <w:pStyle w:val="ListParagraph"/>
        <w:numPr>
          <w:ilvl w:val="0"/>
          <w:numId w:val="3"/>
        </w:numPr>
        <w:spacing w:after="0" w:line="240" w:lineRule="auto"/>
        <w:ind w:left="0"/>
        <w:jc w:val="both"/>
        <w:rPr>
          <w:rFonts w:ascii="Times New Roman" w:hAnsi="Times New Roman" w:cs="Times New Roman"/>
          <w:sz w:val="24"/>
          <w:szCs w:val="24"/>
        </w:rPr>
      </w:pPr>
      <w:r w:rsidRPr="004119E6">
        <w:rPr>
          <w:rFonts w:ascii="Times New Roman" w:hAnsi="Times New Roman" w:cs="Times New Roman"/>
          <w:sz w:val="24"/>
          <w:szCs w:val="24"/>
        </w:rPr>
        <w:t>Настойчиво требует от него соучастия в своих делах.</w:t>
      </w:r>
    </w:p>
    <w:p w:rsidR="00AB3413" w:rsidRPr="004119E6" w:rsidRDefault="00AB3413" w:rsidP="004119E6">
      <w:pPr>
        <w:pStyle w:val="ListParagraph"/>
        <w:numPr>
          <w:ilvl w:val="0"/>
          <w:numId w:val="3"/>
        </w:numPr>
        <w:spacing w:after="0" w:line="240" w:lineRule="auto"/>
        <w:ind w:left="0"/>
        <w:jc w:val="both"/>
        <w:rPr>
          <w:rFonts w:ascii="Times New Roman" w:hAnsi="Times New Roman" w:cs="Times New Roman"/>
          <w:sz w:val="24"/>
          <w:szCs w:val="24"/>
        </w:rPr>
      </w:pPr>
      <w:r w:rsidRPr="004119E6">
        <w:rPr>
          <w:rFonts w:ascii="Times New Roman" w:hAnsi="Times New Roman" w:cs="Times New Roman"/>
          <w:sz w:val="24"/>
          <w:szCs w:val="24"/>
        </w:rPr>
        <w:t>Чувствителен к отношению взрослого, к его оценке, умеет перестраивать свое поведение в зависимости от поведения взрослого, тонко различает похвалу и порицание;</w:t>
      </w:r>
    </w:p>
    <w:p w:rsidR="00AB3413" w:rsidRPr="004119E6" w:rsidRDefault="00AB3413" w:rsidP="004119E6">
      <w:pPr>
        <w:pStyle w:val="ListParagraph"/>
        <w:numPr>
          <w:ilvl w:val="0"/>
          <w:numId w:val="3"/>
        </w:numPr>
        <w:spacing w:after="0" w:line="240" w:lineRule="auto"/>
        <w:ind w:left="0"/>
        <w:jc w:val="both"/>
        <w:rPr>
          <w:rFonts w:ascii="Times New Roman" w:hAnsi="Times New Roman" w:cs="Times New Roman"/>
          <w:sz w:val="24"/>
          <w:szCs w:val="24"/>
        </w:rPr>
      </w:pPr>
      <w:r w:rsidRPr="004119E6">
        <w:rPr>
          <w:rFonts w:ascii="Times New Roman" w:hAnsi="Times New Roman" w:cs="Times New Roman"/>
          <w:sz w:val="24"/>
          <w:szCs w:val="24"/>
        </w:rPr>
        <w:t>Охотно подражает взрослому, выполняет его просьбы и инструкции;</w:t>
      </w:r>
    </w:p>
    <w:p w:rsidR="00AB3413" w:rsidRPr="004119E6" w:rsidRDefault="00AB3413" w:rsidP="004119E6">
      <w:pPr>
        <w:pStyle w:val="ListParagraph"/>
        <w:numPr>
          <w:ilvl w:val="0"/>
          <w:numId w:val="3"/>
        </w:numPr>
        <w:spacing w:after="0" w:line="240" w:lineRule="auto"/>
        <w:ind w:left="0"/>
        <w:jc w:val="both"/>
        <w:rPr>
          <w:rFonts w:ascii="Times New Roman" w:hAnsi="Times New Roman" w:cs="Times New Roman"/>
          <w:sz w:val="24"/>
          <w:szCs w:val="24"/>
        </w:rPr>
      </w:pPr>
      <w:r w:rsidRPr="004119E6">
        <w:rPr>
          <w:rFonts w:ascii="Times New Roman" w:hAnsi="Times New Roman" w:cs="Times New Roman"/>
          <w:sz w:val="24"/>
          <w:szCs w:val="24"/>
        </w:rPr>
        <w:t>Доверчиво и открыто относится к посторонним взрослым;</w:t>
      </w:r>
    </w:p>
    <w:p w:rsidR="00AB3413" w:rsidRPr="004119E6" w:rsidRDefault="00AB3413" w:rsidP="004119E6">
      <w:pPr>
        <w:pStyle w:val="ListParagraph"/>
        <w:numPr>
          <w:ilvl w:val="0"/>
          <w:numId w:val="3"/>
        </w:numPr>
        <w:spacing w:after="0" w:line="240" w:lineRule="auto"/>
        <w:ind w:left="0"/>
        <w:jc w:val="both"/>
        <w:rPr>
          <w:rFonts w:ascii="Times New Roman" w:hAnsi="Times New Roman" w:cs="Times New Roman"/>
          <w:sz w:val="24"/>
          <w:szCs w:val="24"/>
        </w:rPr>
      </w:pPr>
      <w:r w:rsidRPr="004119E6">
        <w:rPr>
          <w:rFonts w:ascii="Times New Roman" w:hAnsi="Times New Roman" w:cs="Times New Roman"/>
          <w:sz w:val="24"/>
          <w:szCs w:val="24"/>
        </w:rPr>
        <w:t>Проявляет ярко выраженную любознательность;</w:t>
      </w:r>
    </w:p>
    <w:p w:rsidR="00AB3413" w:rsidRPr="004119E6" w:rsidRDefault="00AB3413" w:rsidP="004119E6">
      <w:pPr>
        <w:pStyle w:val="ListParagraph"/>
        <w:numPr>
          <w:ilvl w:val="0"/>
          <w:numId w:val="3"/>
        </w:numPr>
        <w:spacing w:after="0" w:line="240" w:lineRule="auto"/>
        <w:ind w:left="0"/>
        <w:jc w:val="both"/>
        <w:rPr>
          <w:rFonts w:ascii="Times New Roman" w:hAnsi="Times New Roman" w:cs="Times New Roman"/>
          <w:sz w:val="24"/>
          <w:szCs w:val="24"/>
        </w:rPr>
      </w:pPr>
      <w:r w:rsidRPr="004119E6">
        <w:rPr>
          <w:rFonts w:ascii="Times New Roman" w:hAnsi="Times New Roman" w:cs="Times New Roman"/>
          <w:sz w:val="24"/>
          <w:szCs w:val="24"/>
        </w:rPr>
        <w:t>Умеет найти себе занятие, играет разнообразно и увлеченно;</w:t>
      </w:r>
    </w:p>
    <w:p w:rsidR="00AB3413" w:rsidRPr="004119E6" w:rsidRDefault="00AB3413" w:rsidP="004119E6">
      <w:pPr>
        <w:pStyle w:val="ListParagraph"/>
        <w:numPr>
          <w:ilvl w:val="0"/>
          <w:numId w:val="3"/>
        </w:numPr>
        <w:spacing w:after="0" w:line="240" w:lineRule="auto"/>
        <w:ind w:left="0"/>
        <w:jc w:val="both"/>
        <w:rPr>
          <w:rFonts w:ascii="Times New Roman" w:hAnsi="Times New Roman" w:cs="Times New Roman"/>
          <w:sz w:val="24"/>
          <w:szCs w:val="24"/>
        </w:rPr>
      </w:pPr>
      <w:r w:rsidRPr="004119E6">
        <w:rPr>
          <w:rFonts w:ascii="Times New Roman" w:hAnsi="Times New Roman" w:cs="Times New Roman"/>
          <w:sz w:val="24"/>
          <w:szCs w:val="24"/>
        </w:rPr>
        <w:t>Настойчив в достижении поставленной цели, преодолении трудностей в действиях с предметами;</w:t>
      </w:r>
    </w:p>
    <w:p w:rsidR="00AB3413" w:rsidRPr="004119E6" w:rsidRDefault="00AB3413" w:rsidP="004119E6">
      <w:pPr>
        <w:pStyle w:val="ListParagraph"/>
        <w:numPr>
          <w:ilvl w:val="0"/>
          <w:numId w:val="3"/>
        </w:numPr>
        <w:spacing w:after="0" w:line="240" w:lineRule="auto"/>
        <w:ind w:left="0"/>
        <w:jc w:val="both"/>
        <w:rPr>
          <w:rFonts w:ascii="Times New Roman" w:hAnsi="Times New Roman" w:cs="Times New Roman"/>
          <w:sz w:val="24"/>
          <w:szCs w:val="24"/>
        </w:rPr>
      </w:pPr>
      <w:r w:rsidRPr="004119E6">
        <w:rPr>
          <w:rFonts w:ascii="Times New Roman" w:hAnsi="Times New Roman" w:cs="Times New Roman"/>
          <w:sz w:val="24"/>
          <w:szCs w:val="24"/>
        </w:rPr>
        <w:t>Своевременно овладевает активной речью, пользуется ею в целях общения.</w:t>
      </w:r>
    </w:p>
    <w:p w:rsidR="00AB3413" w:rsidRPr="008B1EC4" w:rsidRDefault="00AB3413" w:rsidP="008B1EC4">
      <w:pPr>
        <w:spacing w:after="0" w:line="240" w:lineRule="auto"/>
        <w:ind w:left="-567" w:firstLine="567"/>
        <w:jc w:val="both"/>
        <w:rPr>
          <w:rFonts w:ascii="Times New Roman" w:hAnsi="Times New Roman" w:cs="Times New Roman"/>
          <w:sz w:val="24"/>
          <w:szCs w:val="24"/>
        </w:rPr>
      </w:pPr>
    </w:p>
    <w:p w:rsidR="00AB3413" w:rsidRPr="004119E6" w:rsidRDefault="00AB3413" w:rsidP="004119E6">
      <w:pPr>
        <w:spacing w:after="0" w:line="240" w:lineRule="auto"/>
        <w:ind w:left="-567" w:firstLine="567"/>
        <w:jc w:val="center"/>
        <w:rPr>
          <w:rFonts w:ascii="Times New Roman" w:hAnsi="Times New Roman" w:cs="Times New Roman"/>
          <w:b/>
          <w:bCs/>
          <w:i/>
          <w:iCs/>
          <w:sz w:val="24"/>
          <w:szCs w:val="24"/>
        </w:rPr>
      </w:pPr>
      <w:r w:rsidRPr="004119E6">
        <w:rPr>
          <w:rFonts w:ascii="Times New Roman" w:hAnsi="Times New Roman" w:cs="Times New Roman"/>
          <w:b/>
          <w:bCs/>
          <w:i/>
          <w:iCs/>
          <w:sz w:val="24"/>
          <w:szCs w:val="24"/>
        </w:rPr>
        <w:t>Развитие речи</w:t>
      </w:r>
    </w:p>
    <w:p w:rsidR="00AB3413" w:rsidRPr="008B1EC4" w:rsidRDefault="00AB3413" w:rsidP="008B1EC4">
      <w:pPr>
        <w:spacing w:after="0" w:line="240" w:lineRule="auto"/>
        <w:ind w:left="-567" w:firstLine="567"/>
        <w:jc w:val="both"/>
        <w:rPr>
          <w:rFonts w:ascii="Times New Roman" w:hAnsi="Times New Roman" w:cs="Times New Roman"/>
          <w:sz w:val="24"/>
          <w:szCs w:val="24"/>
        </w:rPr>
      </w:pPr>
      <w:r w:rsidRPr="008B1EC4">
        <w:rPr>
          <w:rFonts w:ascii="Times New Roman" w:hAnsi="Times New Roman" w:cs="Times New Roman"/>
          <w:sz w:val="24"/>
          <w:szCs w:val="24"/>
        </w:rPr>
        <w:t xml:space="preserve">Свои первые слова малыш произносит уже в конце первого – начале второго года жизни, но активно пользоваться речью начинает, как правило, после полутора лет. Психологи связывают возникновение активной речи с открытием ребенком того факта, что каждый предмет имеет свое название. Бесконечные вопросы «это что?» и такие же бесконечные называния различных предметов и в самом деле отражают особый интерес малыша к миру вещей и к их словесному обозначению. </w:t>
      </w:r>
    </w:p>
    <w:p w:rsidR="00AB3413" w:rsidRPr="008B1EC4" w:rsidRDefault="00AB3413" w:rsidP="008B1EC4">
      <w:pPr>
        <w:spacing w:after="0" w:line="240" w:lineRule="auto"/>
        <w:ind w:left="-567" w:firstLine="567"/>
        <w:jc w:val="both"/>
        <w:rPr>
          <w:rFonts w:ascii="Times New Roman" w:hAnsi="Times New Roman" w:cs="Times New Roman"/>
          <w:sz w:val="24"/>
          <w:szCs w:val="24"/>
        </w:rPr>
      </w:pPr>
      <w:r w:rsidRPr="008B1EC4">
        <w:rPr>
          <w:rFonts w:ascii="Times New Roman" w:hAnsi="Times New Roman" w:cs="Times New Roman"/>
          <w:sz w:val="24"/>
          <w:szCs w:val="24"/>
        </w:rPr>
        <w:t xml:space="preserve"> Речь развивается в двух направлениях. Первоначально происходит становление так называемой пассивной речи: малыш начинает понимать обращенную к нему речь, но еще не умеет говорить. Пассивная речь возникает уже в младенческом возрасте. Так, на седьмом-восьмом месяце жизни ребенок может понимать многие слова. Мама спрашивает малыша: «Где часы?», и он ищет глазами будильник, останавливает на нем взгляд; «Где мячик?» - и малыш показывает на него пальчиком, тянется к нему. К концу первого года дети начинают связывать слова не только с предметами, но и с движениями. Скажешь ребенку «ладушки-ладушки» - и он начинает весело хлопать в ладошки. А скажешь «до свидания» - и он машет вам ручкой. </w:t>
      </w:r>
    </w:p>
    <w:p w:rsidR="00AB3413" w:rsidRPr="008B1EC4" w:rsidRDefault="00AB3413" w:rsidP="008B1EC4">
      <w:pPr>
        <w:spacing w:after="0" w:line="240" w:lineRule="auto"/>
        <w:ind w:left="-567" w:firstLine="567"/>
        <w:jc w:val="both"/>
        <w:rPr>
          <w:rFonts w:ascii="Times New Roman" w:hAnsi="Times New Roman" w:cs="Times New Roman"/>
          <w:sz w:val="24"/>
          <w:szCs w:val="24"/>
        </w:rPr>
      </w:pPr>
      <w:r w:rsidRPr="008B1EC4">
        <w:rPr>
          <w:rFonts w:ascii="Times New Roman" w:hAnsi="Times New Roman" w:cs="Times New Roman"/>
          <w:sz w:val="24"/>
          <w:szCs w:val="24"/>
        </w:rPr>
        <w:t xml:space="preserve"> В раннем возрасте пассивная речь развивается очень быстрыми темпами. Дети проявляют ярко выраженный интерес к речи окружающих людей. В этом возрасте ребенок хорошо понимает смысл обращенной к нему речи взрослого, умеет выполнять его несложные просьбы и поручения: «Принеси мне газету», «Подними игрушку» и пр. </w:t>
      </w:r>
    </w:p>
    <w:p w:rsidR="00AB3413" w:rsidRPr="008B1EC4" w:rsidRDefault="00AB3413" w:rsidP="008B1EC4">
      <w:pPr>
        <w:spacing w:after="0" w:line="240" w:lineRule="auto"/>
        <w:ind w:left="-567" w:firstLine="567"/>
        <w:jc w:val="both"/>
        <w:rPr>
          <w:rFonts w:ascii="Times New Roman" w:hAnsi="Times New Roman" w:cs="Times New Roman"/>
          <w:sz w:val="24"/>
          <w:szCs w:val="24"/>
        </w:rPr>
      </w:pPr>
      <w:r w:rsidRPr="008B1EC4">
        <w:rPr>
          <w:rFonts w:ascii="Times New Roman" w:hAnsi="Times New Roman" w:cs="Times New Roman"/>
          <w:sz w:val="24"/>
          <w:szCs w:val="24"/>
        </w:rPr>
        <w:t xml:space="preserve"> Малыши проявляют интерес не только к тому, что говорят взрослые, но и к тому, как они говорят: ребенок внимательно прислушивается к сочетанию разных звуков, изменению ритма и интонации речи взрослого. Это давно подмечено в народной педагогике и привело к созданию своеобразной музыки речи в таких прибаутках и присказках, как «сорока-ворона», «коза рогатая» и др. Малыш еще не умеет говорить, не все слова понимает, но с удовольствием принимает игру мамы или бабушки, слушает выразительные строчки прибауток, внимательно смотрит на губы взрослого, пытается повторять за ним звуки.</w:t>
      </w:r>
    </w:p>
    <w:p w:rsidR="00AB3413" w:rsidRPr="008B1EC4" w:rsidRDefault="00AB3413" w:rsidP="008B1EC4">
      <w:pPr>
        <w:spacing w:after="0" w:line="240" w:lineRule="auto"/>
        <w:ind w:left="-567" w:firstLine="567"/>
        <w:jc w:val="both"/>
        <w:rPr>
          <w:rFonts w:ascii="Times New Roman" w:hAnsi="Times New Roman" w:cs="Times New Roman"/>
          <w:sz w:val="24"/>
          <w:szCs w:val="24"/>
        </w:rPr>
      </w:pPr>
      <w:r w:rsidRPr="008B1EC4">
        <w:rPr>
          <w:rFonts w:ascii="Times New Roman" w:hAnsi="Times New Roman" w:cs="Times New Roman"/>
          <w:sz w:val="24"/>
          <w:szCs w:val="24"/>
        </w:rPr>
        <w:t xml:space="preserve">  Позже возникает активная речь – самостоятельное использование слов. До определенного возраста число понимаемых ребенком слов значительно превосходит число активно произносимых. И у некоторых детей период пассивной речи сильно затягивается. Ребенок может вплоть до двух-двух с половиной лет, понимая все, что говорят ему взрослые, правильно выполняя их просьбы, не произносить ни одного слова, продолжая объясняться с окружающими с помощью лепета и жестов. И все-таки речь при этом развивается за счет расширения пассивного словаря и накопления опыта слышимой речи. Овладение активной речью нередко носит характер «взрыва» - еще вчера ребенок молчал и вдруг заговорил так, что остановить невозможно. </w:t>
      </w:r>
    </w:p>
    <w:p w:rsidR="00AB3413" w:rsidRPr="008B1EC4" w:rsidRDefault="00AB3413" w:rsidP="008B1EC4">
      <w:pPr>
        <w:spacing w:after="0" w:line="240" w:lineRule="auto"/>
        <w:ind w:left="-567" w:firstLine="567"/>
        <w:jc w:val="both"/>
        <w:rPr>
          <w:rFonts w:ascii="Times New Roman" w:hAnsi="Times New Roman" w:cs="Times New Roman"/>
          <w:sz w:val="24"/>
          <w:szCs w:val="24"/>
        </w:rPr>
      </w:pPr>
      <w:r w:rsidRPr="008B1EC4">
        <w:rPr>
          <w:rFonts w:ascii="Times New Roman" w:hAnsi="Times New Roman" w:cs="Times New Roman"/>
          <w:sz w:val="24"/>
          <w:szCs w:val="24"/>
        </w:rPr>
        <w:t xml:space="preserve"> Поэтому не следует особенно беспокоиться, если до двух лет в активном словаре малыша имеются всего несколько слов. Если он понимает обращенную к нему речь, с интересом слушает взрослых, находит по названию знакомые предметы, значит, его речевое развитие находится в рамках нормы, и ребенок вскоре должен заговорить. А вот насколько рано он заговорит, во многом зависит от условий жизни малыша, которые создают взрослые.</w:t>
      </w:r>
    </w:p>
    <w:p w:rsidR="00AB3413" w:rsidRPr="008B1EC4" w:rsidRDefault="00AB3413" w:rsidP="008B1EC4">
      <w:pPr>
        <w:spacing w:after="0" w:line="240" w:lineRule="auto"/>
        <w:ind w:left="-567" w:firstLine="567"/>
        <w:jc w:val="both"/>
        <w:rPr>
          <w:rFonts w:ascii="Times New Roman" w:hAnsi="Times New Roman" w:cs="Times New Roman"/>
          <w:sz w:val="24"/>
          <w:szCs w:val="24"/>
        </w:rPr>
      </w:pPr>
      <w:r w:rsidRPr="008B1EC4">
        <w:rPr>
          <w:rFonts w:ascii="Times New Roman" w:hAnsi="Times New Roman" w:cs="Times New Roman"/>
          <w:sz w:val="24"/>
          <w:szCs w:val="24"/>
        </w:rPr>
        <w:t xml:space="preserve"> Многие родители, чтобы ребенок скорее заговорил, стараются давать малышу словесные образцы: «Скажи – кроватка, скажи – ложка». И к великой радости взрослых некоторые дети уже в восемь-десять месяцев начинают отчетливо повторять те или иные слова, поражая близких своими «необыкновенными способностями». Долгое время было принято считать, что такие упражнения в подражании являются главным источником развития собственной активной речи ребенка. Однако наблюдения показывают, что, несмотря на, казалось бы, впечатляющую простоту обучения с помощью этого метода, прямой связи между подражанием словам и активной речью все же нет. Дети часто охотно повторяют за взрослым слова, но в реальных жизненных ситуациях ими не пользуются. Конечно, подражание – необходимое условие овладения речью, но все же умение подражать само по себе еще не ведет к активному использованию слов в целях общения. Первое активное слово малыша рождается в его совместных играх и занятиях со взрослыми по поводу предметов. Чтобы ребенок сам, по своей инициативе начал говорить, у него должна возникнуть потребность в общении со взрослым и в каком-либо предмете. Только общение со взрослым по поводу предмета или предметные действия, включенные в общение, вызывают необходимость назвать предмет, выразить словами свое желание. Слово должно стать для ребенка средством общения. </w:t>
      </w:r>
    </w:p>
    <w:p w:rsidR="00AB3413" w:rsidRPr="008B1EC4" w:rsidRDefault="00AB3413" w:rsidP="008B1EC4">
      <w:pPr>
        <w:spacing w:after="0" w:line="240" w:lineRule="auto"/>
        <w:ind w:left="-567" w:firstLine="567"/>
        <w:jc w:val="both"/>
        <w:rPr>
          <w:rFonts w:ascii="Times New Roman" w:hAnsi="Times New Roman" w:cs="Times New Roman"/>
          <w:sz w:val="24"/>
          <w:szCs w:val="24"/>
        </w:rPr>
      </w:pPr>
      <w:r w:rsidRPr="008B1EC4">
        <w:rPr>
          <w:rFonts w:ascii="Times New Roman" w:hAnsi="Times New Roman" w:cs="Times New Roman"/>
          <w:sz w:val="24"/>
          <w:szCs w:val="24"/>
        </w:rPr>
        <w:t>Какое же оно, первое слово малыша? Многим родителям кажется, что оно должно обозначать что-то самое дорогое для него, нужное и любимое, например, «мама» и «папа». Но так происходит далеко не всегда. Чаще всего вообще трудно «поймать» это первое слово, потому что оно мало отличается от лепета. Но, тем не менее, это уже не лепет, а слово, потому что оно повторяется в одних и тех же обстоятельствах и означает что-то определенное. А вот что именно, бывает выяснить трудно. Это связано с некоторыми особенностями первых детских слов, которые психологи называют автономной детской речью.</w:t>
      </w:r>
    </w:p>
    <w:p w:rsidR="00AB3413" w:rsidRPr="008B1EC4" w:rsidRDefault="00AB3413" w:rsidP="008B1EC4">
      <w:pPr>
        <w:spacing w:after="0" w:line="240" w:lineRule="auto"/>
        <w:ind w:left="-567" w:firstLine="567"/>
        <w:jc w:val="both"/>
        <w:rPr>
          <w:rFonts w:ascii="Times New Roman" w:hAnsi="Times New Roman" w:cs="Times New Roman"/>
          <w:sz w:val="24"/>
          <w:szCs w:val="24"/>
        </w:rPr>
      </w:pPr>
      <w:r w:rsidRPr="008B1EC4">
        <w:rPr>
          <w:rFonts w:ascii="Times New Roman" w:hAnsi="Times New Roman" w:cs="Times New Roman"/>
          <w:sz w:val="24"/>
          <w:szCs w:val="24"/>
        </w:rPr>
        <w:t xml:space="preserve">  Первая особенность автономной детской речи – особый звуковой состав слова.  Ребенок может произносить лишь какой-либо слог слова, например, «па» вместо «упал» или произносить слово полностью, но искажать его звучание, например, «ооня» вместо «ворона». Среди первых слов много звукоподражательных, например, «ав-ав» (собака), «му-у» (корова), «ту-ту» (машина) и др.</w:t>
      </w:r>
    </w:p>
    <w:p w:rsidR="00AB3413" w:rsidRPr="008B1EC4" w:rsidRDefault="00AB3413" w:rsidP="008B1EC4">
      <w:pPr>
        <w:spacing w:after="0" w:line="240" w:lineRule="auto"/>
        <w:ind w:left="-567" w:firstLine="567"/>
        <w:jc w:val="both"/>
        <w:rPr>
          <w:rFonts w:ascii="Times New Roman" w:hAnsi="Times New Roman" w:cs="Times New Roman"/>
          <w:sz w:val="24"/>
          <w:szCs w:val="24"/>
        </w:rPr>
      </w:pPr>
      <w:r w:rsidRPr="008B1EC4">
        <w:rPr>
          <w:rFonts w:ascii="Times New Roman" w:hAnsi="Times New Roman" w:cs="Times New Roman"/>
          <w:sz w:val="24"/>
          <w:szCs w:val="24"/>
        </w:rPr>
        <w:t xml:space="preserve"> Вторая особенность – своеобразное значение детских слов. Обозначение маленьким ребенком предметов носит неустойчивый характер. Одним и тем же словом он может называть разные предметы. Так «кис-кис» может относиться и к кошке, и к меховой шапке, и к волосам. В данном случае основным признаком, по которому малыш объединяет все эти объекты, является то, что они мягкие и пушистые. Это свидетельствует о том, что первые обобщения ребенка строятся не на основе существенных признаков предметов, а на случайных, ситуативных совпадениях их отдельных качеств.</w:t>
      </w:r>
    </w:p>
    <w:p w:rsidR="00AB3413" w:rsidRPr="008B1EC4" w:rsidRDefault="00AB3413" w:rsidP="008B1EC4">
      <w:pPr>
        <w:spacing w:after="0" w:line="240" w:lineRule="auto"/>
        <w:ind w:left="-567" w:firstLine="567"/>
        <w:jc w:val="both"/>
        <w:rPr>
          <w:rFonts w:ascii="Times New Roman" w:hAnsi="Times New Roman" w:cs="Times New Roman"/>
          <w:sz w:val="24"/>
          <w:szCs w:val="24"/>
        </w:rPr>
      </w:pPr>
      <w:r w:rsidRPr="008B1EC4">
        <w:rPr>
          <w:rFonts w:ascii="Times New Roman" w:hAnsi="Times New Roman" w:cs="Times New Roman"/>
          <w:sz w:val="24"/>
          <w:szCs w:val="24"/>
        </w:rPr>
        <w:t xml:space="preserve">  Слово может не только обозначать предмет, но и выражать переживание по поводу него. Так, словом «ама» (сломал) ребенок может назвать сломанную игрушку, дырку на своих штанишках, синяк и другие неприятности, которые он получил. Одно и то же действие с предметами также часто приводит к тому, что малыш называет их одним словом, например, говорит «пи», показывая на чашку, чайник, блюдце и другую посуду, а также ее содержимое. </w:t>
      </w:r>
    </w:p>
    <w:p w:rsidR="00AB3413" w:rsidRPr="008B1EC4" w:rsidRDefault="00AB3413" w:rsidP="008B1EC4">
      <w:pPr>
        <w:spacing w:after="0" w:line="240" w:lineRule="auto"/>
        <w:ind w:left="-567" w:firstLine="567"/>
        <w:jc w:val="both"/>
        <w:rPr>
          <w:rFonts w:ascii="Times New Roman" w:hAnsi="Times New Roman" w:cs="Times New Roman"/>
          <w:sz w:val="24"/>
          <w:szCs w:val="24"/>
        </w:rPr>
      </w:pPr>
      <w:r w:rsidRPr="008B1EC4">
        <w:rPr>
          <w:rFonts w:ascii="Times New Roman" w:hAnsi="Times New Roman" w:cs="Times New Roman"/>
          <w:sz w:val="24"/>
          <w:szCs w:val="24"/>
        </w:rPr>
        <w:t xml:space="preserve"> В этом возрасте слова ребенка могут иметь смысл целого предложения, высказывания. И этот смысл может меняться в зависимости от ситуации. Обычно такие слова сопровождаются мимикой и жестами. Так, слово «мама» в ситуации, в которой ребенок, произнося это слово, тянется рукой к мячику, обозначает: «Дай мне мячик», а в ситуации, когда он, ударившись, зовет маму, за этим словом стоит жалоба: «Мне больно, пожалей меня». </w:t>
      </w:r>
    </w:p>
    <w:p w:rsidR="00AB3413" w:rsidRPr="008B1EC4" w:rsidRDefault="00AB3413" w:rsidP="008B1EC4">
      <w:pPr>
        <w:spacing w:after="0" w:line="240" w:lineRule="auto"/>
        <w:ind w:left="-567" w:firstLine="567"/>
        <w:jc w:val="both"/>
        <w:rPr>
          <w:rFonts w:ascii="Times New Roman" w:hAnsi="Times New Roman" w:cs="Times New Roman"/>
          <w:sz w:val="24"/>
          <w:szCs w:val="24"/>
        </w:rPr>
      </w:pPr>
      <w:r w:rsidRPr="008B1EC4">
        <w:rPr>
          <w:rFonts w:ascii="Times New Roman" w:hAnsi="Times New Roman" w:cs="Times New Roman"/>
          <w:sz w:val="24"/>
          <w:szCs w:val="24"/>
        </w:rPr>
        <w:t xml:space="preserve"> Специфика детской речи объясняется особенностями мышления ребенка на этом переходном этапе развития. Речевое мышление только начинает складываться, мысль ребенка пока еще находится в зависимости от конкретной ситуации, которую он воспринимает. Ситуативность детской речи, ее особый звуковой состав часто затрудняют общение малыша с окружающими, поскольку слова малыша бывают понятны только тем взрослым, которые постоянно общаются с ним. </w:t>
      </w:r>
    </w:p>
    <w:p w:rsidR="00AB3413" w:rsidRPr="008B1EC4" w:rsidRDefault="00AB3413" w:rsidP="008B1EC4">
      <w:pPr>
        <w:spacing w:after="0" w:line="240" w:lineRule="auto"/>
        <w:ind w:left="-567" w:firstLine="567"/>
        <w:jc w:val="both"/>
        <w:rPr>
          <w:rFonts w:ascii="Times New Roman" w:hAnsi="Times New Roman" w:cs="Times New Roman"/>
          <w:sz w:val="24"/>
          <w:szCs w:val="24"/>
        </w:rPr>
      </w:pPr>
      <w:r w:rsidRPr="008B1EC4">
        <w:rPr>
          <w:rFonts w:ascii="Times New Roman" w:hAnsi="Times New Roman" w:cs="Times New Roman"/>
          <w:sz w:val="24"/>
          <w:szCs w:val="24"/>
        </w:rPr>
        <w:t xml:space="preserve"> После полутора лет речь ребенка становится все более самостоятельной, нарастает темп ее развития. Словарь быстро увеличивается; слова, обозначающие предметы, становятся более устойчивыми и однозначными. Кроме существительных в речи появляются глаголы и некоторые грамматические формы, такие как прошедшее время, третье лицо. К концу второго года ребенок образует маленькие предложения из двух – трех слов. Некоторые дети уже в этом возрасте говорят предложениями и фразами.</w:t>
      </w:r>
    </w:p>
    <w:p w:rsidR="00AB3413" w:rsidRPr="008B1EC4" w:rsidRDefault="00AB3413" w:rsidP="008B1EC4">
      <w:pPr>
        <w:spacing w:after="0" w:line="240" w:lineRule="auto"/>
        <w:ind w:left="-567" w:firstLine="567"/>
        <w:jc w:val="both"/>
        <w:rPr>
          <w:rFonts w:ascii="Times New Roman" w:hAnsi="Times New Roman" w:cs="Times New Roman"/>
          <w:sz w:val="24"/>
          <w:szCs w:val="24"/>
        </w:rPr>
      </w:pPr>
      <w:r w:rsidRPr="008B1EC4">
        <w:rPr>
          <w:rFonts w:ascii="Times New Roman" w:hAnsi="Times New Roman" w:cs="Times New Roman"/>
          <w:sz w:val="24"/>
          <w:szCs w:val="24"/>
        </w:rPr>
        <w:t xml:space="preserve"> На третьем году жизни речевая активность детей стремительно увеличивается. Речь становится основным средством общения, разнообразятся и усложняются поводы обращения ребенка посредством речи к взрослому. Малыш просит показать, как надо что–то сделать,  спрашивает о том, что ему непонятно,  может развернуто рассказать об увиденном, поделиться своими переживаниями. Он задает вопросы по поводу всего, что видит вокруг себя. Любимый вопрос в этом возрасте: «что это?» Малыша пока еще интересуют внешние свойства вещей, но этот интерес является ступенькой к следующему возрастному этапу – дошкольному, возрасту «почемучек». Характерно, что один и тот же вопрос ребенок может задавать и по поводу известного ему предмета и его названия. Это говорит  о том, что он ищет у взрослого не только информацию об окружающем, но и побуждает его к общению. Ему нравится внимание взрослого и собственное умение задавать вопросы. </w:t>
      </w:r>
    </w:p>
    <w:p w:rsidR="00AB3413" w:rsidRPr="008B1EC4" w:rsidRDefault="00AB3413" w:rsidP="008B1EC4">
      <w:pPr>
        <w:spacing w:after="0" w:line="240" w:lineRule="auto"/>
        <w:ind w:left="-567" w:firstLine="567"/>
        <w:jc w:val="both"/>
        <w:rPr>
          <w:rFonts w:ascii="Times New Roman" w:hAnsi="Times New Roman" w:cs="Times New Roman"/>
          <w:sz w:val="24"/>
          <w:szCs w:val="24"/>
        </w:rPr>
      </w:pPr>
      <w:r w:rsidRPr="008B1EC4">
        <w:rPr>
          <w:rFonts w:ascii="Times New Roman" w:hAnsi="Times New Roman" w:cs="Times New Roman"/>
          <w:sz w:val="24"/>
          <w:szCs w:val="24"/>
        </w:rPr>
        <w:t xml:space="preserve"> К трем годам ребенок обладает большим словарным запасом, использует почти все части речи, в ней появляются падеж и время. На третьем году ребенок в основном овладевает предлогами и наречиями (над, под, на, рядом), некоторыми союзами (как, потому что, а, и, когда, только и пр.). В этот период усложняется структура речи. Ребенок начинает пользоваться трёх, четырёх и более - словными предложениями, вопросительной и восклицательной формами, со временем – сложными придаточными предложениями. Его речь быстрыми темпами приближается к речи взрослого, открывая все большие возможности для разностороннего общения с окружающими людьми, в том числе и со сверстниками.</w:t>
      </w:r>
    </w:p>
    <w:p w:rsidR="00AB3413" w:rsidRPr="008B1EC4" w:rsidRDefault="00AB3413" w:rsidP="008B1EC4">
      <w:pPr>
        <w:spacing w:after="0" w:line="240" w:lineRule="auto"/>
        <w:ind w:left="-567" w:firstLine="567"/>
        <w:jc w:val="both"/>
        <w:rPr>
          <w:rFonts w:ascii="Times New Roman" w:hAnsi="Times New Roman" w:cs="Times New Roman"/>
          <w:sz w:val="24"/>
          <w:szCs w:val="24"/>
        </w:rPr>
      </w:pPr>
      <w:r w:rsidRPr="008B1EC4">
        <w:rPr>
          <w:rFonts w:ascii="Times New Roman" w:hAnsi="Times New Roman" w:cs="Times New Roman"/>
          <w:sz w:val="24"/>
          <w:szCs w:val="24"/>
        </w:rPr>
        <w:t xml:space="preserve"> Несмотря на наличие описанных закономерностей в развитии речи, сроки ее возникновения, темпы и характер ее становления могут быть различными. Указанные особенности развития речи на втором и третьем году жизни детей имеют условную возрастную отнесенность. Одни дети произносят свои первые слова уже в конце первого года жизни, другие – лишь после двух лет. Некоторые малыши задерживаются на этапе произнесения отдельных слов, другие сразу же начинают говорить предложениями. Одни дети рано проявляют себя «вербалистами», другие, несмотря на достаточно сформированную речь, растут «молчунами». Свою лепту в сроки появления речи вносят и генетические факторы. Так, в семье, где один из родителей начал говорить поздно, можно ожидать и более позднего появления активной речи у ребенка. Известно также, что девочки часто начинают говорить раньше, чем мальчики.</w:t>
      </w:r>
    </w:p>
    <w:p w:rsidR="00AB3413" w:rsidRPr="008B1EC4" w:rsidRDefault="00AB3413" w:rsidP="008B1EC4">
      <w:pPr>
        <w:spacing w:after="0" w:line="240" w:lineRule="auto"/>
        <w:ind w:left="-567" w:firstLine="567"/>
        <w:jc w:val="both"/>
        <w:rPr>
          <w:rFonts w:ascii="Times New Roman" w:hAnsi="Times New Roman" w:cs="Times New Roman"/>
          <w:sz w:val="24"/>
          <w:szCs w:val="24"/>
        </w:rPr>
      </w:pPr>
      <w:r w:rsidRPr="008B1EC4">
        <w:rPr>
          <w:rFonts w:ascii="Times New Roman" w:hAnsi="Times New Roman" w:cs="Times New Roman"/>
          <w:sz w:val="24"/>
          <w:szCs w:val="24"/>
        </w:rPr>
        <w:t xml:space="preserve"> Индивидуальные различия в темпах развития речи у детей настолько велики, что нельзя механически, основываясь только на паспортном возрасте ребенка, делать выводы о задержке в развитии. В первой половине раннего возраста самым важным показателем речевого развития является пассивная речь.</w:t>
      </w:r>
    </w:p>
    <w:p w:rsidR="00AB3413" w:rsidRDefault="00AB3413" w:rsidP="008B1EC4">
      <w:pPr>
        <w:spacing w:after="0" w:line="240" w:lineRule="auto"/>
        <w:ind w:left="-567" w:firstLine="567"/>
        <w:jc w:val="both"/>
        <w:rPr>
          <w:rFonts w:ascii="Times New Roman" w:hAnsi="Times New Roman" w:cs="Times New Roman"/>
          <w:sz w:val="24"/>
          <w:szCs w:val="24"/>
        </w:rPr>
      </w:pPr>
    </w:p>
    <w:p w:rsidR="00AB3413" w:rsidRPr="004119E6" w:rsidRDefault="00AB3413" w:rsidP="004119E6">
      <w:pPr>
        <w:spacing w:after="0" w:line="240" w:lineRule="auto"/>
        <w:ind w:left="-567" w:firstLine="567"/>
        <w:jc w:val="center"/>
        <w:rPr>
          <w:rFonts w:ascii="Times New Roman" w:hAnsi="Times New Roman" w:cs="Times New Roman"/>
          <w:b/>
          <w:bCs/>
          <w:i/>
          <w:iCs/>
          <w:sz w:val="24"/>
          <w:szCs w:val="24"/>
        </w:rPr>
      </w:pPr>
      <w:r w:rsidRPr="004119E6">
        <w:rPr>
          <w:rFonts w:ascii="Times New Roman" w:hAnsi="Times New Roman" w:cs="Times New Roman"/>
          <w:b/>
          <w:bCs/>
          <w:i/>
          <w:iCs/>
          <w:sz w:val="24"/>
          <w:szCs w:val="24"/>
        </w:rPr>
        <w:t>Развитие игры</w:t>
      </w:r>
    </w:p>
    <w:p w:rsidR="00AB3413" w:rsidRPr="008B1EC4" w:rsidRDefault="00AB3413" w:rsidP="008B1EC4">
      <w:pPr>
        <w:spacing w:after="0" w:line="240" w:lineRule="auto"/>
        <w:ind w:left="-567" w:firstLine="567"/>
        <w:jc w:val="both"/>
        <w:rPr>
          <w:rFonts w:ascii="Times New Roman" w:hAnsi="Times New Roman" w:cs="Times New Roman"/>
          <w:sz w:val="24"/>
          <w:szCs w:val="24"/>
        </w:rPr>
      </w:pPr>
      <w:r w:rsidRPr="008B1EC4">
        <w:rPr>
          <w:rFonts w:ascii="Times New Roman" w:hAnsi="Times New Roman" w:cs="Times New Roman"/>
          <w:sz w:val="24"/>
          <w:szCs w:val="24"/>
        </w:rPr>
        <w:t xml:space="preserve">Одно из важных направлений в развитии детей раннего возраста - становление сюжетной игры.  Ее значение в психическом развитии ребенка трудно переоценить, так как она оказывает влияние на все его стороны. Игра – одно из важных средств познания окружающего мира и социального развития детей: в ней они знакомятся с разными видами деятельности взрослых, учатся понимать чувства и состояния других людей, сопереживать им, приобретают навыки общения со сверстниками и старшими детьми. Она способствует обогащению чувственного опыта ребенка, развитию наглядно-образного мышления, воображения, речи. В ней закладываются основы творчества. В то же время это легкая и радостная для малыша деятельность, доставляющая ему удовольствие и поддерживающая его хорошее настроение. </w:t>
      </w:r>
    </w:p>
    <w:p w:rsidR="00AB3413" w:rsidRPr="008B1EC4" w:rsidRDefault="00AB3413" w:rsidP="008B1EC4">
      <w:pPr>
        <w:spacing w:after="0" w:line="240" w:lineRule="auto"/>
        <w:ind w:left="-567" w:firstLine="567"/>
        <w:jc w:val="both"/>
        <w:rPr>
          <w:rFonts w:ascii="Times New Roman" w:hAnsi="Times New Roman" w:cs="Times New Roman"/>
          <w:sz w:val="24"/>
          <w:szCs w:val="24"/>
        </w:rPr>
      </w:pPr>
      <w:r w:rsidRPr="008B1EC4">
        <w:rPr>
          <w:rFonts w:ascii="Times New Roman" w:hAnsi="Times New Roman" w:cs="Times New Roman"/>
          <w:sz w:val="24"/>
          <w:szCs w:val="24"/>
        </w:rPr>
        <w:t xml:space="preserve"> Среди всех игр и забав малышей особое место занимают игры с сюжетными игрушками, в которых ребенок пытается воспроизводить те действия  взрослых, которые он наблюдает  в своей повседневной жизни. С самого раннего возраста для ребенка привлекательно все, что делают взрослые, у него рано появляется стремление жить общей жизнью с ними. Он хочет делать то же и так же, как они. Желание подражать старшим лежит в основе появления в раннем возрасте особого вида детской деятельности – процессуальной игры, в ходе которой ребенок в условном плане, “понарошку” может действовать как взрослый. В таких играх ребенок чаще всего воспроизводит ситуации, в которых он является объектом воздействий взрослых (мамы, папы, врача, парикмахера), переносит реальные бытовые действия на игрушечные персонажи (кукол, медвежат, собачек и пр.). Как правило, ребенок отражает в игре то, что он видит вокруг себя, то, что с ним происходит, о чем узнает из книжек, детских фильмов. Сюжетную игру в этом возрасте называют процессуальной, потому что основной интерес ребенка сосредоточен на многократном повторении одних и тех же игровых действий, отражающих  предметную сторону деятельности взрослых. Социальные, межличностные отношения между персонажами игры находятся пока еще как бы в подтексте, они станут проявляться только тогда, когда ребенок начнет сознательно принимать на себя роль и наделять ею игрушки или партнеров. Это произойдет на границе раннего и дошкольного возраста, с появлением сюжетно-ролевой игры. </w:t>
      </w:r>
    </w:p>
    <w:p w:rsidR="00AB3413" w:rsidRPr="008B1EC4" w:rsidRDefault="00AB3413" w:rsidP="008B1EC4">
      <w:pPr>
        <w:spacing w:after="0" w:line="240" w:lineRule="auto"/>
        <w:ind w:left="-567" w:firstLine="567"/>
        <w:jc w:val="both"/>
        <w:rPr>
          <w:rFonts w:ascii="Times New Roman" w:hAnsi="Times New Roman" w:cs="Times New Roman"/>
          <w:sz w:val="24"/>
          <w:szCs w:val="24"/>
        </w:rPr>
      </w:pPr>
      <w:r w:rsidRPr="008B1EC4">
        <w:rPr>
          <w:rFonts w:ascii="Times New Roman" w:hAnsi="Times New Roman" w:cs="Times New Roman"/>
          <w:sz w:val="24"/>
          <w:szCs w:val="24"/>
        </w:rPr>
        <w:t xml:space="preserve"> Процессуальная игра возникает не сразу, на протяжении раннего возраста она проходит несколько этапов развития. Первые игровые действия малыш возникают в совместной игре со взрослыми: мама или бабушка показывают, как баюкать куклу, как можно покормить ее, причесать, покатать в колясочке и т.д. Вначале ребенок играет с небольшим количеством игрушек, чаще всего с теми, с которыми играл вместе со старшими партнерами. Постепенно круг игровых предметов расширяется. Так, если в год малыш укладывает спать только ту куклу, которую убаюкивала мама, то через некоторое время он начинает баюкать и мишку, и собачку, и кошечку, и другие игрушечные персонажи, которые есть в его игровом уголке. Так складываются обобщенные действия, в которых ребенок действует «как мама». </w:t>
      </w:r>
    </w:p>
    <w:p w:rsidR="00AB3413" w:rsidRPr="008B1EC4" w:rsidRDefault="00AB3413" w:rsidP="008B1EC4">
      <w:pPr>
        <w:spacing w:after="0" w:line="240" w:lineRule="auto"/>
        <w:ind w:left="-567" w:firstLine="567"/>
        <w:jc w:val="both"/>
        <w:rPr>
          <w:rFonts w:ascii="Times New Roman" w:hAnsi="Times New Roman" w:cs="Times New Roman"/>
          <w:sz w:val="24"/>
          <w:szCs w:val="24"/>
        </w:rPr>
      </w:pPr>
      <w:r w:rsidRPr="008B1EC4">
        <w:rPr>
          <w:rFonts w:ascii="Times New Roman" w:hAnsi="Times New Roman" w:cs="Times New Roman"/>
          <w:sz w:val="24"/>
          <w:szCs w:val="24"/>
        </w:rPr>
        <w:t xml:space="preserve"> Если родители уделяют внимание игре малыша, играют вместе с ним, его интерес к играм с сюжетными игрушками постепенно усиливается, он все чаще начинает играть не только по инициативе старших, но и по собственному побуждению. Со временем увеличивается и число игровых сюжетов. Малыш купает, одевает кукол и животных, готовит еду, моет посуду,  лечит игрушки,  строит из кубиков домики, гаражи для машин и пр.  В этом возрасте он действует преимущественно с реалистическими игрушками, т.е. с теми, которые имеют сходство с реальными предметами (например, с игрушечной посудой, кроваткой, с игрушками из специальных наборов для игры в парикмахерскую, больницу и пр.). Однако после полутора лет ребенок с помощью взрослого уже может использовать в игре предметы-заместители (например, подражая взрослому, кормить куклу палочкой вместо ложки, кубиком вместо хлеба, заменять тарелку колечком от пирамидки или картонным кружком и др.) или  воспроизводить воображаемое действие вовсе без предметов (например, поднести пустую ладошку или щепотку ко рту куклы, как будто кормит ее). </w:t>
      </w:r>
    </w:p>
    <w:p w:rsidR="00AB3413" w:rsidRPr="008B1EC4" w:rsidRDefault="00AB3413" w:rsidP="008B1EC4">
      <w:pPr>
        <w:spacing w:after="0" w:line="240" w:lineRule="auto"/>
        <w:ind w:left="-567" w:firstLine="567"/>
        <w:jc w:val="both"/>
        <w:rPr>
          <w:rFonts w:ascii="Times New Roman" w:hAnsi="Times New Roman" w:cs="Times New Roman"/>
          <w:sz w:val="24"/>
          <w:szCs w:val="24"/>
        </w:rPr>
      </w:pPr>
      <w:r w:rsidRPr="008B1EC4">
        <w:rPr>
          <w:rFonts w:ascii="Times New Roman" w:hAnsi="Times New Roman" w:cs="Times New Roman"/>
          <w:sz w:val="24"/>
          <w:szCs w:val="24"/>
        </w:rPr>
        <w:t xml:space="preserve"> Итак, на втором году жизни у ребенка появляется и увеличивается интерес к играм с сюжетными игрушками, он  с удовольствием подражает действиям  взрослого, умеет самостоятельно воспроизводить некоторые игровые эпизоды. В то же время  самостоятельная игра ребенка в этом возрасте кратковременна, игровые действия хаотичны, их последовательность случайна, она зависит от тех игрушек, которые попадают в поле зрения малыша. Вот он увидел чашку – и начинает поить из нее куклу, увидел расческу – принимается причесывать ею то себя, то куклу, затем снова кормит ее, увидел кубик – начинает стучать им по столу,  и такая однообразная последовательность отдельных действий может продолжаться довольно долго. Именно поэтому так велика роль взрослого на данном этапе становления игры. Он помогает малышу развивать сюжет, подсказывает, как можно разнообразить игровые действия, сделать игру более содержательной и интересной. </w:t>
      </w:r>
    </w:p>
    <w:p w:rsidR="00AB3413" w:rsidRPr="008B1EC4" w:rsidRDefault="00AB3413" w:rsidP="008B1EC4">
      <w:pPr>
        <w:spacing w:after="0" w:line="240" w:lineRule="auto"/>
        <w:ind w:left="-567" w:firstLine="567"/>
        <w:jc w:val="both"/>
        <w:rPr>
          <w:rFonts w:ascii="Times New Roman" w:hAnsi="Times New Roman" w:cs="Times New Roman"/>
          <w:sz w:val="24"/>
          <w:szCs w:val="24"/>
        </w:rPr>
      </w:pPr>
      <w:r w:rsidRPr="008B1EC4">
        <w:rPr>
          <w:rFonts w:ascii="Times New Roman" w:hAnsi="Times New Roman" w:cs="Times New Roman"/>
          <w:sz w:val="24"/>
          <w:szCs w:val="24"/>
        </w:rPr>
        <w:t xml:space="preserve"> При создании благоприятных условий для развития сюжетной игры она достигает своего расцвета на третьем году жизни ребенка. Теперь ему уже не столь необходимо постоянное участие взрослого: игрушки сами начинают побуждать его к разнообразным игровым действиям. Двухлетний малыш может играть долго, увлеченно, игра становится все более самостоятельной и содержательной. Например, если раньше, ухаживая за  куклой, ребенок просто проводил по ее волосам расческой и откладывал ее в сторону, то теперь он берет пустой флакон и «моет» ей голову «шампунем», сбрызгивает «лаком», пристраивает на волосах заколочку или ленточку, подносит к ее лицу зеркальце, чтобы она полюбовалась на себя, что-то говорит ей. Таким образом, на смену разрозненным игровым действиям приходит последовательное и самостоятельное развитие ребенком выбранного сюжета, включающее множество разнообразных действий, их  повторения и вариации с использованием различных предметов.</w:t>
      </w:r>
    </w:p>
    <w:p w:rsidR="00AB3413" w:rsidRPr="008B1EC4" w:rsidRDefault="00AB3413" w:rsidP="008B1EC4">
      <w:pPr>
        <w:spacing w:after="0" w:line="240" w:lineRule="auto"/>
        <w:ind w:left="-567" w:firstLine="567"/>
        <w:jc w:val="both"/>
        <w:rPr>
          <w:rFonts w:ascii="Times New Roman" w:hAnsi="Times New Roman" w:cs="Times New Roman"/>
          <w:sz w:val="24"/>
          <w:szCs w:val="24"/>
        </w:rPr>
      </w:pPr>
      <w:r w:rsidRPr="008B1EC4">
        <w:rPr>
          <w:rFonts w:ascii="Times New Roman" w:hAnsi="Times New Roman" w:cs="Times New Roman"/>
          <w:sz w:val="24"/>
          <w:szCs w:val="24"/>
        </w:rPr>
        <w:t xml:space="preserve"> Но, пожалуй, главное достижение этого возраста – бурный рост воображения, для которого игра – самая благоприятная почва. Это выражается в резком увеличении по сравнению с предыдущим периодом замещающих действий.  Если на втором году жизни замещения одних предметов другими носят преимущественно подражательный характер, то дети третьего года уже способны придумывать их самостоятельно, проявляя подчас большую изобретательность и настоящее творчество. Например, ребенок может использовать один и тот же кубик вместо хлеба,  столика, плиты, мыла, машинки,  шарик – вместо яичка,  яблочка, помидора,  таблетки. Палочка может превратиться в градусник, в ручку, которой врач выписывает рецепт, в мост, по которому проезжает машина и т.д. Использование замещений одних предметов другими позволяет значительно расширить рамки одного или нескольких уже хорошо знакомых ребенку сюжетов. Более того, в этом возрасте ребенок способен преодолеть навязываемый сюжетными игрушками ход игры, придумать собственный сюжет и разыграть его с помощью одних лишь предметов-заместителей, например, расставить на столе кубики-«окошки», разложить на них шарики-«колобки» и,  «превратив» другие кубики в разных животных, разыграть сказку «Колобок». Такая игра является по настоящему творческой.</w:t>
      </w:r>
    </w:p>
    <w:p w:rsidR="00AB3413" w:rsidRPr="008B1EC4" w:rsidRDefault="00AB3413" w:rsidP="008B1EC4">
      <w:pPr>
        <w:spacing w:after="0" w:line="240" w:lineRule="auto"/>
        <w:ind w:left="-567" w:firstLine="567"/>
        <w:jc w:val="both"/>
        <w:rPr>
          <w:rFonts w:ascii="Times New Roman" w:hAnsi="Times New Roman" w:cs="Times New Roman"/>
          <w:sz w:val="24"/>
          <w:szCs w:val="24"/>
        </w:rPr>
      </w:pPr>
      <w:r w:rsidRPr="008B1EC4">
        <w:rPr>
          <w:rFonts w:ascii="Times New Roman" w:hAnsi="Times New Roman" w:cs="Times New Roman"/>
          <w:sz w:val="24"/>
          <w:szCs w:val="24"/>
        </w:rPr>
        <w:t xml:space="preserve"> Важную роль  в процессе развития творческой сюжетной игры играет речь, которая позволяет ребенку лучше осмыслить то, что он делает, строить диалог с партнером, помогает планировать дальнейшие действия. И здесь незаменима роль взрослого, помогающего своим участием (вопросами, обращениями к ребенку от имени персонажей, побуждениями к речевому общению с ними) полноценному развитию игры.</w:t>
      </w:r>
    </w:p>
    <w:p w:rsidR="00AB3413" w:rsidRPr="008B1EC4" w:rsidRDefault="00AB3413" w:rsidP="008B1EC4">
      <w:pPr>
        <w:spacing w:after="0" w:line="240" w:lineRule="auto"/>
        <w:ind w:left="-567" w:firstLine="567"/>
        <w:jc w:val="both"/>
        <w:rPr>
          <w:rFonts w:ascii="Times New Roman" w:hAnsi="Times New Roman" w:cs="Times New Roman"/>
          <w:sz w:val="24"/>
          <w:szCs w:val="24"/>
        </w:rPr>
      </w:pPr>
      <w:r w:rsidRPr="008B1EC4">
        <w:rPr>
          <w:rFonts w:ascii="Times New Roman" w:hAnsi="Times New Roman" w:cs="Times New Roman"/>
          <w:sz w:val="24"/>
          <w:szCs w:val="24"/>
        </w:rPr>
        <w:t xml:space="preserve"> На протяжении всего раннего возраста у ребенка постепенно развивается способность брать на себя роль в игре и наделять ею игрушечные персонажи. Первоначально он не осознает себя как играющего некую роль, не называет себя или куклу именем персонажа, хотя, укладывая куклу спать, делая ей укол или строя гараж для машины, действует как  мама, врач или строитель. Если ребенка, катающего в коляске  куклу, спросить, кто лежит в колясочке,  малыш  скажет, что это кукла, а если поинтересоваться, кто он  сам в этой игре, он назовет свое имя. Такая игра получила название «роль в действии». После двух - двух  с половиной лет у малыша начинает формироваться ролевое поведение в полном смысле этого слова, предполагающее сознательное наделение себя и партнера той или иной ролью. Ребенок начинает называть себя мамой, папой, тетей,  шофером, куклу дочкой или сыночком и пр. Также как и все основные приобретения раннего возраста, своевременное принятие ребенком роли зависит от взрослых. Если они не помогают малышу в этом, ролевое поведение формируется значительно позже.</w:t>
      </w:r>
    </w:p>
    <w:p w:rsidR="00AB3413" w:rsidRPr="008B1EC4" w:rsidRDefault="00AB3413" w:rsidP="008B1EC4">
      <w:pPr>
        <w:spacing w:after="0" w:line="240" w:lineRule="auto"/>
        <w:ind w:left="-567" w:firstLine="567"/>
        <w:jc w:val="both"/>
        <w:rPr>
          <w:rFonts w:ascii="Times New Roman" w:hAnsi="Times New Roman" w:cs="Times New Roman"/>
          <w:sz w:val="24"/>
          <w:szCs w:val="24"/>
        </w:rPr>
      </w:pPr>
      <w:r w:rsidRPr="008B1EC4">
        <w:rPr>
          <w:rFonts w:ascii="Times New Roman" w:hAnsi="Times New Roman" w:cs="Times New Roman"/>
          <w:sz w:val="24"/>
          <w:szCs w:val="24"/>
        </w:rPr>
        <w:t xml:space="preserve"> </w:t>
      </w:r>
    </w:p>
    <w:p w:rsidR="00AB3413" w:rsidRPr="004119E6" w:rsidRDefault="00AB3413" w:rsidP="004119E6">
      <w:pPr>
        <w:spacing w:after="0" w:line="240" w:lineRule="auto"/>
        <w:ind w:left="-567" w:firstLine="567"/>
        <w:jc w:val="center"/>
        <w:rPr>
          <w:rFonts w:ascii="Times New Roman" w:hAnsi="Times New Roman" w:cs="Times New Roman"/>
          <w:b/>
          <w:bCs/>
          <w:i/>
          <w:iCs/>
          <w:sz w:val="24"/>
          <w:szCs w:val="24"/>
        </w:rPr>
      </w:pPr>
      <w:r w:rsidRPr="004119E6">
        <w:rPr>
          <w:rFonts w:ascii="Times New Roman" w:hAnsi="Times New Roman" w:cs="Times New Roman"/>
          <w:b/>
          <w:bCs/>
          <w:i/>
          <w:iCs/>
          <w:sz w:val="24"/>
          <w:szCs w:val="24"/>
        </w:rPr>
        <w:t>Приобщение к разным видам художественно-эстетической деятельности</w:t>
      </w:r>
    </w:p>
    <w:p w:rsidR="00AB3413" w:rsidRPr="008B1EC4" w:rsidRDefault="00AB3413" w:rsidP="008B1EC4">
      <w:pPr>
        <w:spacing w:after="0" w:line="240" w:lineRule="auto"/>
        <w:ind w:left="-567" w:firstLine="567"/>
        <w:jc w:val="both"/>
        <w:rPr>
          <w:rFonts w:ascii="Times New Roman" w:hAnsi="Times New Roman" w:cs="Times New Roman"/>
          <w:sz w:val="24"/>
          <w:szCs w:val="24"/>
        </w:rPr>
      </w:pPr>
      <w:r w:rsidRPr="008B1EC4">
        <w:rPr>
          <w:rFonts w:ascii="Times New Roman" w:hAnsi="Times New Roman" w:cs="Times New Roman"/>
          <w:sz w:val="24"/>
          <w:szCs w:val="24"/>
        </w:rPr>
        <w:t xml:space="preserve"> Развитие ребенка не ограничивается освоением предметных действий, овладением речью, игровой деятельностью – все это может служить основой для вхождения малыша в широкий мир художественной культуры. Даже самые маленькие дети способны проявлять интерес к музыке, произведениям изобразительного искусства, поэзии, театральным постановкам, воспринимать красоту в окружающем мире. Эти ранние впечатления обогащают эмоциональную сферу ребенка особыми переживаниями, ложатся в основу его эстетического мировосприятия, способствуют формированию нравственных ориентиров</w:t>
      </w:r>
    </w:p>
    <w:p w:rsidR="00AB3413" w:rsidRPr="008B1EC4" w:rsidRDefault="00AB3413" w:rsidP="008B1EC4">
      <w:pPr>
        <w:spacing w:after="0" w:line="240" w:lineRule="auto"/>
        <w:ind w:left="-567" w:firstLine="567"/>
        <w:jc w:val="both"/>
        <w:rPr>
          <w:rFonts w:ascii="Times New Roman" w:hAnsi="Times New Roman" w:cs="Times New Roman"/>
          <w:sz w:val="24"/>
          <w:szCs w:val="24"/>
        </w:rPr>
      </w:pPr>
      <w:r w:rsidRPr="008B1EC4">
        <w:rPr>
          <w:rFonts w:ascii="Times New Roman" w:hAnsi="Times New Roman" w:cs="Times New Roman"/>
          <w:sz w:val="24"/>
          <w:szCs w:val="24"/>
        </w:rPr>
        <w:t xml:space="preserve"> Роль взрослого в развитии эстетического отношения ребенка к окружающей действительности заключается не только в том, чтобы привлекать внимание ребенка к красивым вещам, явлениям природы, произведениям искусства, но и в вовлечении малыша в процесс сопереживания по поводу воспринятого. Малыши чрезвычайно чувствительны к эмоциональным проявлениям взрослого: его искреннее восхищение или удивление всегда находят у детей отклик. Предметом совместного эстетического переживания могут быть не только произведения искусства, но и проявления красоты в обыденной жизни, в природе. Ребенок вместе со взрослым с удовольствием, а подчас и с восторгом  рассматривает сверкающий снег или иней, узоры ледяных лужиц, разноцветную радуга, только что распустившийся цветок на подоконнике или необычные цветы в вазе.</w:t>
      </w:r>
    </w:p>
    <w:p w:rsidR="00AB3413" w:rsidRPr="008B1EC4" w:rsidRDefault="00AB3413" w:rsidP="008B1EC4">
      <w:pPr>
        <w:spacing w:after="0" w:line="240" w:lineRule="auto"/>
        <w:ind w:left="-567" w:firstLine="567"/>
        <w:jc w:val="both"/>
        <w:rPr>
          <w:rFonts w:ascii="Times New Roman" w:hAnsi="Times New Roman" w:cs="Times New Roman"/>
          <w:sz w:val="24"/>
          <w:szCs w:val="24"/>
        </w:rPr>
      </w:pPr>
      <w:r w:rsidRPr="008B1EC4">
        <w:rPr>
          <w:rFonts w:ascii="Times New Roman" w:hAnsi="Times New Roman" w:cs="Times New Roman"/>
          <w:sz w:val="24"/>
          <w:szCs w:val="24"/>
        </w:rPr>
        <w:t xml:space="preserve"> Большое значение для общего развития имеет и собственное участие малыша в разных видах художественно-эстетической деятельности. При этом у ребенка обостряется способность воспринимать и эмоционально откликаться на красоту в окружающем мире - в природе, человеческих отношениях, мире вещей. Дети начинают более внимательно вслушиваться, всматриваться в окружающее, учатся замечать своеобразие, уникальность предметов и явлений, осознавать и выражать свои чувства. В процессе художественной деятельности ребенок получает широкие возможности для самовыражения, раскрытия и совершенствования творческих способностей. </w:t>
      </w:r>
    </w:p>
    <w:p w:rsidR="00AB3413" w:rsidRPr="008B1EC4" w:rsidRDefault="00AB3413" w:rsidP="008B1EC4">
      <w:pPr>
        <w:spacing w:after="0" w:line="240" w:lineRule="auto"/>
        <w:ind w:left="-567" w:firstLine="567"/>
        <w:jc w:val="both"/>
        <w:rPr>
          <w:rFonts w:ascii="Times New Roman" w:hAnsi="Times New Roman" w:cs="Times New Roman"/>
          <w:sz w:val="24"/>
          <w:szCs w:val="24"/>
        </w:rPr>
      </w:pPr>
      <w:r w:rsidRPr="008B1EC4">
        <w:rPr>
          <w:rFonts w:ascii="Times New Roman" w:hAnsi="Times New Roman" w:cs="Times New Roman"/>
          <w:sz w:val="24"/>
          <w:szCs w:val="24"/>
        </w:rPr>
        <w:t xml:space="preserve"> Художественная деятельность у детей формируется постепенно. Задача взрослых - вовремя создать условия для ее появления и развития, заметить и поддержать устремления ребенка. Главное на данном возрастном этапе - не само по себе овладение умениями рисовать, играть на музыкальных инструментах, петь и т.д., а интерес, удовольствие и радость малышей в таких занятиях. Даже самые маленькие дети способны эмоционально откликаться на музыку, проявляют интерес к детским стихам, сказкам, кукольным спектаклям.</w:t>
      </w:r>
    </w:p>
    <w:p w:rsidR="00AB3413" w:rsidRDefault="00AB3413" w:rsidP="008B1EC4">
      <w:pPr>
        <w:spacing w:after="0" w:line="240" w:lineRule="auto"/>
        <w:ind w:left="-567" w:firstLine="567"/>
        <w:jc w:val="both"/>
        <w:rPr>
          <w:rFonts w:ascii="Times New Roman" w:hAnsi="Times New Roman" w:cs="Times New Roman"/>
          <w:sz w:val="24"/>
          <w:szCs w:val="24"/>
        </w:rPr>
      </w:pPr>
      <w:r w:rsidRPr="008B1EC4">
        <w:rPr>
          <w:rFonts w:ascii="Times New Roman" w:hAnsi="Times New Roman" w:cs="Times New Roman"/>
          <w:sz w:val="24"/>
          <w:szCs w:val="24"/>
        </w:rPr>
        <w:t xml:space="preserve"> Малыш познает окружающий мир чувственным путем, исследуя его с помощью разнообразных действий. Приобщение ребенка к художественной деятельности начинается с познавательных и предметно-практических действий с разнообразными материалами Ребенок экспериментирует с бумагой, карандашом, глиной, красками, погремушкой, колокольчиками. При этом он делает «открытия», узнает, что краска оставляет след на бумаге, кусочек глины может принимать причудливые формы, звучащие игрушки и предметы издают разнообразные звуки.</w:t>
      </w:r>
    </w:p>
    <w:p w:rsidR="00AB3413" w:rsidRPr="008B1EC4" w:rsidRDefault="00AB3413" w:rsidP="008B1EC4">
      <w:pPr>
        <w:spacing w:after="0" w:line="240" w:lineRule="auto"/>
        <w:ind w:left="-567" w:firstLine="567"/>
        <w:jc w:val="both"/>
        <w:rPr>
          <w:rFonts w:ascii="Times New Roman" w:hAnsi="Times New Roman" w:cs="Times New Roman"/>
          <w:sz w:val="24"/>
          <w:szCs w:val="24"/>
        </w:rPr>
      </w:pPr>
      <w:r w:rsidRPr="008B1EC4">
        <w:rPr>
          <w:rFonts w:ascii="Times New Roman" w:hAnsi="Times New Roman" w:cs="Times New Roman"/>
          <w:sz w:val="24"/>
          <w:szCs w:val="24"/>
        </w:rPr>
        <w:t xml:space="preserve">Взрослый ведет ребенка от манипулятивных действий с художественным материалом к использованию его по назначению, помогая малышу постигать различные средства выразительности, посредством которых можно передавать эмоциональные впечатления от окружающих его предметов и явлений действительности. В процессе игры маленький ребенок лучше постигает смысл художественной деятельности, что очень важно для последующего ее развития. Если жизнь ребенка интересна, насыщена яркими впечатлениями, у него возникает желание рассказать об этом в рисунке, песенке или танце. Приобщение детей к театрализованной деятельности способствуют освоению ребенком миром человеческих чувств, коммуникативных навыков, развитию способности к сопереживанию. </w:t>
      </w:r>
    </w:p>
    <w:p w:rsidR="00AB3413" w:rsidRPr="008B1EC4" w:rsidRDefault="00AB3413" w:rsidP="008B1EC4">
      <w:pPr>
        <w:spacing w:after="0" w:line="240" w:lineRule="auto"/>
        <w:ind w:left="-567" w:firstLine="567"/>
        <w:jc w:val="both"/>
        <w:rPr>
          <w:rFonts w:ascii="Times New Roman" w:hAnsi="Times New Roman" w:cs="Times New Roman"/>
          <w:sz w:val="24"/>
          <w:szCs w:val="24"/>
        </w:rPr>
      </w:pPr>
      <w:r w:rsidRPr="008B1EC4">
        <w:rPr>
          <w:rFonts w:ascii="Times New Roman" w:hAnsi="Times New Roman" w:cs="Times New Roman"/>
          <w:sz w:val="24"/>
          <w:szCs w:val="24"/>
        </w:rPr>
        <w:t xml:space="preserve"> </w:t>
      </w:r>
    </w:p>
    <w:p w:rsidR="00AB3413" w:rsidRPr="004119E6" w:rsidRDefault="00AB3413" w:rsidP="004119E6">
      <w:pPr>
        <w:spacing w:after="0" w:line="240" w:lineRule="auto"/>
        <w:ind w:left="-567" w:firstLine="567"/>
        <w:jc w:val="center"/>
        <w:rPr>
          <w:rFonts w:ascii="Times New Roman" w:hAnsi="Times New Roman" w:cs="Times New Roman"/>
          <w:b/>
          <w:bCs/>
          <w:i/>
          <w:iCs/>
          <w:sz w:val="24"/>
          <w:szCs w:val="24"/>
        </w:rPr>
      </w:pPr>
      <w:r w:rsidRPr="004119E6">
        <w:rPr>
          <w:rFonts w:ascii="Times New Roman" w:hAnsi="Times New Roman" w:cs="Times New Roman"/>
          <w:b/>
          <w:bCs/>
          <w:i/>
          <w:iCs/>
          <w:sz w:val="24"/>
          <w:szCs w:val="24"/>
        </w:rPr>
        <w:t>Развитие общения со сверстниками</w:t>
      </w:r>
    </w:p>
    <w:p w:rsidR="00AB3413" w:rsidRPr="008B1EC4" w:rsidRDefault="00AB3413" w:rsidP="008B1EC4">
      <w:pPr>
        <w:spacing w:after="0" w:line="240" w:lineRule="auto"/>
        <w:ind w:left="-567" w:firstLine="567"/>
        <w:jc w:val="both"/>
        <w:rPr>
          <w:rFonts w:ascii="Times New Roman" w:hAnsi="Times New Roman" w:cs="Times New Roman"/>
          <w:sz w:val="24"/>
          <w:szCs w:val="24"/>
        </w:rPr>
      </w:pPr>
      <w:r w:rsidRPr="008B1EC4">
        <w:rPr>
          <w:rFonts w:ascii="Times New Roman" w:hAnsi="Times New Roman" w:cs="Times New Roman"/>
          <w:sz w:val="24"/>
          <w:szCs w:val="24"/>
        </w:rPr>
        <w:t xml:space="preserve"> Интерес к другим детям начинает появляться у ребенка очень рано – уже на первом году жизни. Малыши с любопытством разглядывают сверстника в коляске или на руках у мамы, улыбаются друг другу, пытаются дотронуться до руки или лица. Однако в этом возрасте этот интерес неустойчив, детские контакты мимолетны, ребенок легко отвлекается и забывает о сверстнике. Ситуация меняется, когда малыш начинает делать свои первые шаги и расстается с прогулочной коляской. Теперь его начинает неудержимо тянуть туда, где играют дети. Но вот он оказывается рядом с ними на детской площадке или в яслях, и начинаются проблемы. То один ребенок дернет другого за волосы, то наступит на него, проходя мимо, то отберет игрушку. При этом негодование и плач ровесника часто оставляют ребенка равнодушным или вызывают у него искреннее удивление. </w:t>
      </w:r>
    </w:p>
    <w:p w:rsidR="00AB3413" w:rsidRPr="008B1EC4" w:rsidRDefault="00AB3413" w:rsidP="008B1EC4">
      <w:pPr>
        <w:spacing w:after="0" w:line="240" w:lineRule="auto"/>
        <w:ind w:left="-567" w:firstLine="567"/>
        <w:jc w:val="both"/>
        <w:rPr>
          <w:rFonts w:ascii="Times New Roman" w:hAnsi="Times New Roman" w:cs="Times New Roman"/>
          <w:sz w:val="24"/>
          <w:szCs w:val="24"/>
        </w:rPr>
      </w:pPr>
      <w:r w:rsidRPr="008B1EC4">
        <w:rPr>
          <w:rFonts w:ascii="Times New Roman" w:hAnsi="Times New Roman" w:cs="Times New Roman"/>
          <w:sz w:val="24"/>
          <w:szCs w:val="24"/>
        </w:rPr>
        <w:t xml:space="preserve"> Подобное обращение со сверстниками объясняется несколькими причинами. Психологи установили, что примерно до полутора  лет отличительной особенностью контактов детей является двойственное отношение к сверстникам. С одной стороны, малыши адресуются друг к другу так же, как и к взрослому: смотрят в глаза, улыбаются, смеются, лепечут, показывают свои игрушки, наблюдают за действиями сверстника. Но помимо таких субъектно-ориентированных действий в поведении детей можно наблюдать совершенно особый вид действий, которые редко встречаются в общении ребенка с взрослыми. Наблюдения показывают, что в этом возрасте  ребенок относится к ровеснику скорее как к живой игрушке, чем партнеру по общению. Если посадить рядом с годовалым ребенком куклу и сверстника, можно увидеть любопытную картину: малыш поковыряет глаз у куклы, а потом попытается проделать то же самое со сверстником, похлопает куклу по голове – и повторит это же с другим ребенком. Он будет с любопытством ощупывать его одежду, пробовать «на вкус» его пальчики и совершать множество других действий чисто познавательного характера. Сверстник для него – пока всего лишь интересный объект для исследования. Но одновременно с этим он сравнивает сверстника и с самим собой: потрогает свою ногу, а затем – ногу сверстника, рассмотрит и потеребит свои пальчики, а затем проделает то же с пальчиками сидящего рядом малыша. Интересом к сверстнику как к особому предмету изучения и объясняется особая бесцеремонность в обращениях детей друг с другом: они могут дергать друг друга за уши, хлопать рукой или игрушкой по голове и пр. Казалось бы, малыши только что обменялись улыбками, радостно залепетали, и вот-вот начнут общаться, как вдруг один из них заинтересовался волосами другого и принялся их дергать, игнорируя гнев ровесника. Контакты детей неустойчивы еще и потому, что они пока еще мало чувствительны к инициативе сверстника, к его переживаниям, эмоциональным состояниям.</w:t>
      </w:r>
    </w:p>
    <w:p w:rsidR="00AB3413" w:rsidRPr="008B1EC4" w:rsidRDefault="00AB3413" w:rsidP="008B1EC4">
      <w:pPr>
        <w:spacing w:after="0" w:line="240" w:lineRule="auto"/>
        <w:ind w:left="-567" w:firstLine="567"/>
        <w:jc w:val="both"/>
        <w:rPr>
          <w:rFonts w:ascii="Times New Roman" w:hAnsi="Times New Roman" w:cs="Times New Roman"/>
          <w:sz w:val="24"/>
          <w:szCs w:val="24"/>
        </w:rPr>
      </w:pPr>
      <w:r w:rsidRPr="008B1EC4">
        <w:rPr>
          <w:rFonts w:ascii="Times New Roman" w:hAnsi="Times New Roman" w:cs="Times New Roman"/>
          <w:sz w:val="24"/>
          <w:szCs w:val="24"/>
        </w:rPr>
        <w:t xml:space="preserve"> Почти до двух лет в детских контактах переплетаются человеческие и предметные отношения, затрудняя полноценное общение. А навыков равноправного взаимодействия у детей пока еще нет. Стоит одному из них взять игрушку, как сразу же возникает конфликт. Предмет заслоняет собой сверстника и становится яблоком раздора. </w:t>
      </w:r>
    </w:p>
    <w:p w:rsidR="00AB3413" w:rsidRPr="008B1EC4" w:rsidRDefault="00AB3413" w:rsidP="008B1EC4">
      <w:pPr>
        <w:spacing w:after="0" w:line="240" w:lineRule="auto"/>
        <w:ind w:left="-567" w:firstLine="567"/>
        <w:jc w:val="both"/>
        <w:rPr>
          <w:rFonts w:ascii="Times New Roman" w:hAnsi="Times New Roman" w:cs="Times New Roman"/>
          <w:sz w:val="24"/>
          <w:szCs w:val="24"/>
        </w:rPr>
      </w:pPr>
      <w:r w:rsidRPr="008B1EC4">
        <w:rPr>
          <w:rFonts w:ascii="Times New Roman" w:hAnsi="Times New Roman" w:cs="Times New Roman"/>
          <w:sz w:val="24"/>
          <w:szCs w:val="24"/>
        </w:rPr>
        <w:t xml:space="preserve"> Но постепенно, чаще всего после полутора лет,  отношение малышей друг к другу меняется. На смену обращению со сверстником как с игрушкой приходит новая форма взаимодействия. Другой ребенок все чаще воспринимается как партнер по совместной игре. Бурно нарастает инициатива в контактах, идут на убыль действия с ровесниками как с неодушевленными предметами, отношение детей друг к другу становится более внимательным и деликатным. Сверстник становится все более привлекательным как партнер по общению. На третьем году жизни между детьми возникает особый род контактов: эмоциональная игра. Такая игра характерна именно для взаимодействия малышей в раннем возрасте. Она основана на стремлении продемонстрировать себя другому ребенку самым непосредственным образом: дети прыгают друг перед другом, падают, кричат, дразнят друг друга, при этом внимательно наблюдая  за реакцией партнера. Как правило, такое взаимодействие представляет собой как бы цепную реакцию. Детям доставляет огромное удовольствие наблюдать друг за другом, подражать действиям, без устали прыгать, кружиться, кувыркаться, хлопать в ладоши, «строить рожицы», смеяться, визжать и бросаться игрушками.</w:t>
      </w:r>
    </w:p>
    <w:p w:rsidR="00AB3413" w:rsidRPr="008B1EC4" w:rsidRDefault="00AB3413" w:rsidP="008B1EC4">
      <w:pPr>
        <w:spacing w:after="0" w:line="240" w:lineRule="auto"/>
        <w:ind w:left="-567" w:firstLine="567"/>
        <w:jc w:val="both"/>
        <w:rPr>
          <w:rFonts w:ascii="Times New Roman" w:hAnsi="Times New Roman" w:cs="Times New Roman"/>
          <w:sz w:val="24"/>
          <w:szCs w:val="24"/>
        </w:rPr>
      </w:pPr>
      <w:r w:rsidRPr="008B1EC4">
        <w:rPr>
          <w:rFonts w:ascii="Times New Roman" w:hAnsi="Times New Roman" w:cs="Times New Roman"/>
          <w:sz w:val="24"/>
          <w:szCs w:val="24"/>
        </w:rPr>
        <w:t xml:space="preserve"> На первый взгляд, перед нами обыкновенное баловство, скорее бесполезное, чем имеющее какое-то значение для развития ребенка. Однако если внимательно присмотреться к подобным действиям, можно заметить, с каким интересом дети смотрят друг на друга, как чутко реагируют на инициативу партнера и сами проявляют инициативу,  как синхронно выполняют одни и те же движения, и, наконец, какое удовольствие доставляют им подобные игры. Оказывается, что между детьми разворачивается, хотя и своеобразное, но настоящее общение.</w:t>
      </w:r>
    </w:p>
    <w:p w:rsidR="00AB3413" w:rsidRPr="008B1EC4" w:rsidRDefault="00AB3413" w:rsidP="008B1EC4">
      <w:pPr>
        <w:spacing w:after="0" w:line="240" w:lineRule="auto"/>
        <w:ind w:left="-567" w:firstLine="567"/>
        <w:jc w:val="both"/>
        <w:rPr>
          <w:rFonts w:ascii="Times New Roman" w:hAnsi="Times New Roman" w:cs="Times New Roman"/>
          <w:sz w:val="24"/>
          <w:szCs w:val="24"/>
        </w:rPr>
      </w:pPr>
      <w:r w:rsidRPr="008B1EC4">
        <w:rPr>
          <w:rFonts w:ascii="Times New Roman" w:hAnsi="Times New Roman" w:cs="Times New Roman"/>
          <w:sz w:val="24"/>
          <w:szCs w:val="24"/>
        </w:rPr>
        <w:t xml:space="preserve"> Что извлекает малыш из такого общения, полезно ли оно? Оказывается, что в ходе подобных игр дети учатся договариваться друг с другом на понятном им языке эмоций и действий и согласовывать их с партнером, понимать состояния другого и адекватно реагировать на него, свободно выражать свои чувства. Подобным образом малыши получают первые уроки общения с ровесниками. Других способов взаимодействия у них пока еще нет, поскольку сопрягать друг с другом действия с предметами они не умеют. </w:t>
      </w:r>
    </w:p>
    <w:p w:rsidR="00AB3413" w:rsidRPr="008B1EC4" w:rsidRDefault="00AB3413" w:rsidP="008B1EC4">
      <w:pPr>
        <w:spacing w:after="0" w:line="240" w:lineRule="auto"/>
        <w:ind w:left="-567" w:firstLine="567"/>
        <w:jc w:val="both"/>
        <w:rPr>
          <w:rFonts w:ascii="Times New Roman" w:hAnsi="Times New Roman" w:cs="Times New Roman"/>
          <w:sz w:val="24"/>
          <w:szCs w:val="24"/>
        </w:rPr>
      </w:pPr>
      <w:r w:rsidRPr="008B1EC4">
        <w:rPr>
          <w:rFonts w:ascii="Times New Roman" w:hAnsi="Times New Roman" w:cs="Times New Roman"/>
          <w:sz w:val="24"/>
          <w:szCs w:val="24"/>
        </w:rPr>
        <w:t xml:space="preserve"> Но не только опыт взаимодействия получают дети в таких эмоциональных играх. Разглядывая ровесника, наблюдая за его действиями и подражая ему, ребенок как бы смотрится в зеркало на самого себя, познавая себя со стороны. Покажите двух-трех летнему малышу фотографии плачущего, смеющегося или играющего ребенка – и он сразу же вспомнит эпизоды своей жизни, вызвавшие такие же состояния, сравнит себя с изображенным сверстником. Общение с ровесниками  в этом возрасте – один из важных путей самопознания и познания другого, период формирования навыков межличностного взаимодействия с равноправным партнером. </w:t>
      </w:r>
    </w:p>
    <w:p w:rsidR="00AB3413" w:rsidRPr="008B1EC4" w:rsidRDefault="00AB3413" w:rsidP="008B1EC4">
      <w:pPr>
        <w:spacing w:after="0" w:line="240" w:lineRule="auto"/>
        <w:ind w:left="-567" w:firstLine="567"/>
        <w:jc w:val="both"/>
        <w:rPr>
          <w:rFonts w:ascii="Times New Roman" w:hAnsi="Times New Roman" w:cs="Times New Roman"/>
          <w:sz w:val="24"/>
          <w:szCs w:val="24"/>
        </w:rPr>
      </w:pPr>
      <w:r w:rsidRPr="008B1EC4">
        <w:rPr>
          <w:rFonts w:ascii="Times New Roman" w:hAnsi="Times New Roman" w:cs="Times New Roman"/>
          <w:sz w:val="24"/>
          <w:szCs w:val="24"/>
        </w:rPr>
        <w:t xml:space="preserve"> Помимо чисто эмоционального общения в этом возрасте постепенно возникают и первые детские контакты по поводу предметов. Они пока еще очень просты по содержанию: играя рядом друг с другом, дети иногда обмениваются игрушками, подражают действиям сверстника. Однако подлинно совместной предметной игры еще не возникает. Чаще всего, как только между детьми появляется игрушка, все внимание переключается на нее, и на смену веселому и радостному общению приходит ссора. Малыши пока еще  не умеют распределять свои действия, договариваться друг с другом. Играть вместе одной игрушкой или уступить ее другому в этом возрасте еще очень непросто. Игрушка является для малыша как бы частью его самого, а попытка отобрать ее воспринимается им как покушение на собственную личность. Соперника, в свою очередь, привлекает игрушка в чужих руках. Она так заманчива, так притягивает к себе, вызывая желание немедленно поиграть с нею. А ждать, когда наиграется другой ребенок, совершенно невозможно. Вот и возникает конфликт. Когда игрушку просит у ребенка взрослый, малыш с удовольствием отдает ее, потому что у него уже есть опыт предметного взаимодействия с ним. Ребенок знает, что, взяв игрушку, взрослый начнет с ним интересную игру. Опыта же общения со сверстником у ребенка еще нет, он не знает, чего можно ожидать от него. Неумение координировать свои действия с таким же, как он малышом, и приводит к обидам и ссорам. Потребность в действиях с предметами и в общении со взрослыми в этом возрасте важнее общения со сверстником. </w:t>
      </w:r>
    </w:p>
    <w:p w:rsidR="00AB3413" w:rsidRPr="008B1EC4" w:rsidRDefault="00AB3413" w:rsidP="008B1EC4">
      <w:pPr>
        <w:spacing w:after="0" w:line="240" w:lineRule="auto"/>
        <w:ind w:left="-567" w:firstLine="567"/>
        <w:jc w:val="both"/>
        <w:rPr>
          <w:rFonts w:ascii="Times New Roman" w:hAnsi="Times New Roman" w:cs="Times New Roman"/>
          <w:sz w:val="24"/>
          <w:szCs w:val="24"/>
        </w:rPr>
      </w:pPr>
      <w:r w:rsidRPr="008B1EC4">
        <w:rPr>
          <w:rFonts w:ascii="Times New Roman" w:hAnsi="Times New Roman" w:cs="Times New Roman"/>
          <w:sz w:val="24"/>
          <w:szCs w:val="24"/>
        </w:rPr>
        <w:t xml:space="preserve"> </w:t>
      </w:r>
    </w:p>
    <w:p w:rsidR="00AB3413" w:rsidRPr="004119E6" w:rsidRDefault="00AB3413" w:rsidP="004119E6">
      <w:pPr>
        <w:spacing w:after="0" w:line="240" w:lineRule="auto"/>
        <w:ind w:left="-567" w:firstLine="567"/>
        <w:jc w:val="center"/>
        <w:rPr>
          <w:rFonts w:ascii="Times New Roman" w:hAnsi="Times New Roman" w:cs="Times New Roman"/>
          <w:b/>
          <w:bCs/>
          <w:i/>
          <w:iCs/>
          <w:sz w:val="24"/>
          <w:szCs w:val="24"/>
        </w:rPr>
      </w:pPr>
      <w:r w:rsidRPr="004119E6">
        <w:rPr>
          <w:rFonts w:ascii="Times New Roman" w:hAnsi="Times New Roman" w:cs="Times New Roman"/>
          <w:b/>
          <w:bCs/>
          <w:i/>
          <w:iCs/>
          <w:sz w:val="24"/>
          <w:szCs w:val="24"/>
        </w:rPr>
        <w:t>Развитие личности</w:t>
      </w:r>
    </w:p>
    <w:p w:rsidR="00AB3413" w:rsidRPr="008B1EC4" w:rsidRDefault="00AB3413" w:rsidP="008B1EC4">
      <w:pPr>
        <w:spacing w:after="0" w:line="240" w:lineRule="auto"/>
        <w:ind w:left="-567" w:firstLine="567"/>
        <w:jc w:val="both"/>
        <w:rPr>
          <w:rFonts w:ascii="Times New Roman" w:hAnsi="Times New Roman" w:cs="Times New Roman"/>
          <w:sz w:val="24"/>
          <w:szCs w:val="24"/>
        </w:rPr>
      </w:pPr>
      <w:r w:rsidRPr="008B1EC4">
        <w:rPr>
          <w:rFonts w:ascii="Times New Roman" w:hAnsi="Times New Roman" w:cs="Times New Roman"/>
          <w:sz w:val="24"/>
          <w:szCs w:val="24"/>
        </w:rPr>
        <w:t xml:space="preserve"> На протяжении раннего возраста происходят важные изменения в личности ребенка. Эти изменения прежде всего связаны с развитием предметной деятельности и общения со взрослыми. </w:t>
      </w:r>
    </w:p>
    <w:p w:rsidR="00AB3413" w:rsidRPr="008B1EC4" w:rsidRDefault="00AB3413" w:rsidP="008B1EC4">
      <w:pPr>
        <w:spacing w:after="0" w:line="240" w:lineRule="auto"/>
        <w:ind w:left="-567" w:firstLine="567"/>
        <w:jc w:val="both"/>
        <w:rPr>
          <w:rFonts w:ascii="Times New Roman" w:hAnsi="Times New Roman" w:cs="Times New Roman"/>
          <w:sz w:val="24"/>
          <w:szCs w:val="24"/>
        </w:rPr>
      </w:pPr>
      <w:r w:rsidRPr="008B1EC4">
        <w:rPr>
          <w:rFonts w:ascii="Times New Roman" w:hAnsi="Times New Roman" w:cs="Times New Roman"/>
          <w:sz w:val="24"/>
          <w:szCs w:val="24"/>
        </w:rPr>
        <w:t xml:space="preserve"> Выше уже говорилось о том, что под влиянием взрослого ребенок начинает обращать внимание на результат своих действий, стремиться к получению правильного результата. В самостоятельных занятиях, играх малыш все чаще руководствуется замыслом, представлением о конечном результате действия. Ребенок становится все более настойчивым и самостоятельным при достижении поставленной цели: сосредоточенно и упорно поворачивает ключик до тех пор, пока не заведет игрушку, внимательно и старательно подбирает детали паззлов, стремясь выложить целостную картинку. Если полуторагодовалый малыш, вытирая салфеткой стол «как мама», лишь повторяет внешний рисунок ее движения,  не обращая внимания на то, что на столе остаются крошки или же смахивает их на пол, то к трем годам он старается действовать аккуратно. Его действия становятся по настоящему целенаправленными. Он старается доводить до конца то, что начал. И он очень гордится тем, что у него так хорошо все получается. В этом возрасте у детей зарождается новое личностное качество – гордость за достижение. Ребенок гордится собой, но для него важно, чтобы все видели, как хорошо он умеет делать трудные дела, чтобы его похвалили. Поэтому он так чувствителен к оценке взрослых, так часто обижается, если его усилия не замечаются, а промахи критикуются. </w:t>
      </w:r>
    </w:p>
    <w:p w:rsidR="00AB3413" w:rsidRPr="008B1EC4" w:rsidRDefault="00AB3413" w:rsidP="008B1EC4">
      <w:pPr>
        <w:spacing w:after="0" w:line="240" w:lineRule="auto"/>
        <w:ind w:left="-567" w:firstLine="567"/>
        <w:jc w:val="both"/>
        <w:rPr>
          <w:rFonts w:ascii="Times New Roman" w:hAnsi="Times New Roman" w:cs="Times New Roman"/>
          <w:sz w:val="24"/>
          <w:szCs w:val="24"/>
        </w:rPr>
      </w:pPr>
      <w:r w:rsidRPr="008B1EC4">
        <w:rPr>
          <w:rFonts w:ascii="Times New Roman" w:hAnsi="Times New Roman" w:cs="Times New Roman"/>
          <w:sz w:val="24"/>
          <w:szCs w:val="24"/>
        </w:rPr>
        <w:t xml:space="preserve"> В общении со взрослым развиваются такие личностные качества ребенка, как инициативность, настойчивость, доброжелательность. Сдвиги, происходящие в личности и самосознании ребенка, ярко обнаруживаются в фактах осознания своего «я», в употреблении личных местоимений и притяжательных прилагательных (ребенок все чаще произносит, обращаясь к взрослым «моя», «мое», «мне»), формированию чувства собственного достоинства. Одновременно с этим в поведении малыша все ярче проявляется желание действовать независимо от взрослых. К концу раннего возраста это стремление находит своё выражение в словах «Я сам». </w:t>
      </w:r>
    </w:p>
    <w:p w:rsidR="00AB3413" w:rsidRPr="008B1EC4" w:rsidRDefault="00AB3413" w:rsidP="008B1EC4">
      <w:pPr>
        <w:spacing w:after="0" w:line="240" w:lineRule="auto"/>
        <w:ind w:left="-567" w:firstLine="567"/>
        <w:jc w:val="both"/>
        <w:rPr>
          <w:rFonts w:ascii="Times New Roman" w:hAnsi="Times New Roman" w:cs="Times New Roman"/>
          <w:sz w:val="24"/>
          <w:szCs w:val="24"/>
        </w:rPr>
      </w:pPr>
      <w:r w:rsidRPr="008B1EC4">
        <w:rPr>
          <w:rFonts w:ascii="Times New Roman" w:hAnsi="Times New Roman" w:cs="Times New Roman"/>
          <w:sz w:val="24"/>
          <w:szCs w:val="24"/>
        </w:rPr>
        <w:t xml:space="preserve"> К концу раннего возраста собственные достижения приобретают особую значимость для ребенка, что подчас проявляется в ярко выраженных эмоциональных реакциях, преувеличении своих достоинств, попытках обесценить неудачи. Именно этим объясняется не всегда понятное взрослым чрезмерное детское хвастовство. В случае неудачи малыш может обидеться на взрослого, отказаться от деятельности, оттолкнуть или сломать игрушку, заплакать.</w:t>
      </w:r>
    </w:p>
    <w:p w:rsidR="00AB3413" w:rsidRPr="008B1EC4" w:rsidRDefault="00AB3413" w:rsidP="008B1EC4">
      <w:pPr>
        <w:spacing w:after="0" w:line="240" w:lineRule="auto"/>
        <w:ind w:left="-567" w:firstLine="567"/>
        <w:jc w:val="both"/>
        <w:rPr>
          <w:rFonts w:ascii="Times New Roman" w:hAnsi="Times New Roman" w:cs="Times New Roman"/>
          <w:sz w:val="24"/>
          <w:szCs w:val="24"/>
        </w:rPr>
      </w:pPr>
      <w:r w:rsidRPr="008B1EC4">
        <w:rPr>
          <w:rFonts w:ascii="Times New Roman" w:hAnsi="Times New Roman" w:cs="Times New Roman"/>
          <w:sz w:val="24"/>
          <w:szCs w:val="24"/>
        </w:rPr>
        <w:t xml:space="preserve"> Если ранее, когда ребенок хотел чего-то недозволенного, взрослым удавалось переключить его внимание на другие игрушки или занятия, то теперь сделать это становится трудно, а подчас и невозможно. Резко возросшее к концу раннего возраста стремление к самостоятельности и независимости от взрослого, как в действиях, так и в желаниях малыша, приводит к существенным осложнениям в отношениях ребёнка с близкими. Этот период в психологии получил название кризиса трёх лет. Для него характерен целый набор поведенческих проявлений – симптомов кризиса. </w:t>
      </w:r>
    </w:p>
    <w:p w:rsidR="00AB3413" w:rsidRPr="008B1EC4" w:rsidRDefault="00AB3413" w:rsidP="008B1EC4">
      <w:pPr>
        <w:spacing w:after="0" w:line="240" w:lineRule="auto"/>
        <w:ind w:left="-567" w:firstLine="567"/>
        <w:jc w:val="both"/>
        <w:rPr>
          <w:rFonts w:ascii="Times New Roman" w:hAnsi="Times New Roman" w:cs="Times New Roman"/>
          <w:sz w:val="24"/>
          <w:szCs w:val="24"/>
        </w:rPr>
      </w:pPr>
      <w:r w:rsidRPr="008B1EC4">
        <w:rPr>
          <w:rFonts w:ascii="Times New Roman" w:hAnsi="Times New Roman" w:cs="Times New Roman"/>
          <w:sz w:val="24"/>
          <w:szCs w:val="24"/>
        </w:rPr>
        <w:t xml:space="preserve"> Первый из них – ярко выраженный негативизм. Ребенок не просто становится непослушным, - он стремится все делать наоборот. Мама предлагает малышу пойти гулять, а он вдруг заявляет: «Не хочу гулять!», хотя раньше всегда охотно собирался на прогулку. Мама пожимает плечами и соглашается: «Не хочешь – не надо». И тут же слышит в ответ: «Гулять, гулять!». Но как только ребенка начинают одевать, все начинается сначала. При резкой форме негативизма ребенок отрицает все, что говорят ему старшие. Причина такого поведения кроется не в отношении ребенка к самой по себе ситуации, а к взрослому. Ребенку хотелось бы пойти гулять, но он отказывается только потому, что это предлагает взрослый.</w:t>
      </w:r>
    </w:p>
    <w:p w:rsidR="00AB3413" w:rsidRPr="008B1EC4" w:rsidRDefault="00AB3413" w:rsidP="008B1EC4">
      <w:pPr>
        <w:spacing w:after="0" w:line="240" w:lineRule="auto"/>
        <w:ind w:left="-567" w:firstLine="567"/>
        <w:jc w:val="both"/>
        <w:rPr>
          <w:rFonts w:ascii="Times New Roman" w:hAnsi="Times New Roman" w:cs="Times New Roman"/>
          <w:sz w:val="24"/>
          <w:szCs w:val="24"/>
        </w:rPr>
      </w:pPr>
      <w:r w:rsidRPr="008B1EC4">
        <w:rPr>
          <w:rFonts w:ascii="Times New Roman" w:hAnsi="Times New Roman" w:cs="Times New Roman"/>
          <w:sz w:val="24"/>
          <w:szCs w:val="24"/>
        </w:rPr>
        <w:t xml:space="preserve"> Второй симптом – упрямство, так хорошо знакомое всем родителям. Малыш добивается своего только потому, что он так захотел, и никакие доводы не могут изменить его решения. Упрямство – это такая реакция ребенка, когда он настаивает на чем-то не потому, что ему это очень хочется, а потому, что он это потребовал. </w:t>
      </w:r>
    </w:p>
    <w:p w:rsidR="00AB3413" w:rsidRPr="008B1EC4" w:rsidRDefault="00AB3413" w:rsidP="008B1EC4">
      <w:pPr>
        <w:spacing w:after="0" w:line="240" w:lineRule="auto"/>
        <w:ind w:left="-567" w:firstLine="567"/>
        <w:jc w:val="both"/>
        <w:rPr>
          <w:rFonts w:ascii="Times New Roman" w:hAnsi="Times New Roman" w:cs="Times New Roman"/>
          <w:sz w:val="24"/>
          <w:szCs w:val="24"/>
        </w:rPr>
      </w:pPr>
      <w:r w:rsidRPr="008B1EC4">
        <w:rPr>
          <w:rFonts w:ascii="Times New Roman" w:hAnsi="Times New Roman" w:cs="Times New Roman"/>
          <w:sz w:val="24"/>
          <w:szCs w:val="24"/>
        </w:rPr>
        <w:t xml:space="preserve"> Третий симптом – проявления строптивости. От негативизма их отличает то, что они направлены не столько на определенного взрослого, сколько против норм воспитания, против всего образа жизни, который сложился у малыша  в семье. Нежелание идти рядом с мамой за ручку, постоянные недовольство, сопротивление, капризы по любому поводу – выражение этого симптома.</w:t>
      </w:r>
    </w:p>
    <w:p w:rsidR="00AB3413" w:rsidRPr="008B1EC4" w:rsidRDefault="00AB3413" w:rsidP="008B1EC4">
      <w:pPr>
        <w:spacing w:after="0" w:line="240" w:lineRule="auto"/>
        <w:ind w:left="-567" w:firstLine="567"/>
        <w:jc w:val="both"/>
        <w:rPr>
          <w:rFonts w:ascii="Times New Roman" w:hAnsi="Times New Roman" w:cs="Times New Roman"/>
          <w:sz w:val="24"/>
          <w:szCs w:val="24"/>
        </w:rPr>
      </w:pPr>
      <w:r w:rsidRPr="008B1EC4">
        <w:rPr>
          <w:rFonts w:ascii="Times New Roman" w:hAnsi="Times New Roman" w:cs="Times New Roman"/>
          <w:sz w:val="24"/>
          <w:szCs w:val="24"/>
        </w:rPr>
        <w:t xml:space="preserve"> Четвертый симптом - своеволие: ребенок все хочет делать сам, борется за свою самостоятельность.</w:t>
      </w:r>
    </w:p>
    <w:p w:rsidR="00AB3413" w:rsidRPr="008B1EC4" w:rsidRDefault="00AB3413" w:rsidP="008B1EC4">
      <w:pPr>
        <w:spacing w:after="0" w:line="240" w:lineRule="auto"/>
        <w:ind w:left="-567" w:firstLine="567"/>
        <w:jc w:val="both"/>
        <w:rPr>
          <w:rFonts w:ascii="Times New Roman" w:hAnsi="Times New Roman" w:cs="Times New Roman"/>
          <w:sz w:val="24"/>
          <w:szCs w:val="24"/>
        </w:rPr>
      </w:pPr>
      <w:r w:rsidRPr="008B1EC4">
        <w:rPr>
          <w:rFonts w:ascii="Times New Roman" w:hAnsi="Times New Roman" w:cs="Times New Roman"/>
          <w:sz w:val="24"/>
          <w:szCs w:val="24"/>
        </w:rPr>
        <w:t xml:space="preserve"> В случаях возникновения резкого антагонизма в отношениях ребенка с членами семьи ребенок может вести себя агрессивно, постоянно ссориться с близкими. Так, малыш может называть мать или отца бранными словами, которых ранее не произносил. Точно также у него меняется отношение к игрушкам: он замахивается на них, словно они живые, отказывается играть с ними. И, наконец, в некоторых семьях встречается стремление ребенка к деспотическому подавлению окружающих. Ребенок изыскивает тысячи способов, чтобы проявить власть над близкими, стать господином положения. Часто такое поведение связано с чувством ревности по отношению к другим детям в семье. </w:t>
      </w:r>
    </w:p>
    <w:p w:rsidR="00AB3413" w:rsidRPr="008B1EC4" w:rsidRDefault="00AB3413" w:rsidP="008B1EC4">
      <w:pPr>
        <w:spacing w:after="0" w:line="240" w:lineRule="auto"/>
        <w:ind w:left="-567" w:firstLine="567"/>
        <w:jc w:val="both"/>
        <w:rPr>
          <w:rFonts w:ascii="Times New Roman" w:hAnsi="Times New Roman" w:cs="Times New Roman"/>
          <w:sz w:val="24"/>
          <w:szCs w:val="24"/>
        </w:rPr>
      </w:pPr>
      <w:r w:rsidRPr="008B1EC4">
        <w:rPr>
          <w:rFonts w:ascii="Times New Roman" w:hAnsi="Times New Roman" w:cs="Times New Roman"/>
          <w:sz w:val="24"/>
          <w:szCs w:val="24"/>
        </w:rPr>
        <w:t xml:space="preserve"> Такие негативные проявления в поведении ребенка детские психологи объясняют его стремлением утвердить свою значимость как для самого себя, так и в глазах окружающих, обостренным чувством собственного достоинства. Непонимание взрослыми новых возможностей и потребностей малыша, отсутствие уважения к личности ребенка, требования беспрекословного подчинения воле родителей – самые распространенные причины детского негативизма и упрямства. Не менее важная причина - невнимание взрослых к успехам малыша. Это не значит, что ребенку нужна одна лишь похвала. Если его все время только хвалить независимо оттого, что и как он делает, ребенок не будет иметь ориентиров для развития. На самом деле малышу нужна справедливая оценка его действий. Отсутствие оценок или постоянные порицания побуждают малыша к «выманиванию» любым путем похвалы, хвастовству, придумыванию мнимых достижений. </w:t>
      </w:r>
    </w:p>
    <w:p w:rsidR="00AB3413" w:rsidRPr="008B1EC4" w:rsidRDefault="00AB3413" w:rsidP="008B1EC4">
      <w:pPr>
        <w:spacing w:after="0" w:line="240" w:lineRule="auto"/>
        <w:ind w:left="-567" w:firstLine="567"/>
        <w:jc w:val="both"/>
        <w:rPr>
          <w:rFonts w:ascii="Times New Roman" w:hAnsi="Times New Roman" w:cs="Times New Roman"/>
          <w:sz w:val="24"/>
          <w:szCs w:val="24"/>
        </w:rPr>
      </w:pPr>
      <w:r w:rsidRPr="008B1EC4">
        <w:rPr>
          <w:rFonts w:ascii="Times New Roman" w:hAnsi="Times New Roman" w:cs="Times New Roman"/>
          <w:sz w:val="24"/>
          <w:szCs w:val="24"/>
        </w:rPr>
        <w:t xml:space="preserve"> Кризисный возраст может протекать вполне благополучно, без негативных проявлений в поведении ребенка, если родители налаживают полноценное сотрудничество с малышом, участвуют в его играх, поддерживают в трудных ситуациях, разделяют его радости и огорчения, дают возможность проявлять самостоятельность, хвалят за нее.</w:t>
      </w:r>
    </w:p>
    <w:p w:rsidR="00AB3413" w:rsidRDefault="00AB3413" w:rsidP="008B1EC4">
      <w:pPr>
        <w:spacing w:after="0" w:line="240" w:lineRule="auto"/>
        <w:ind w:left="-567" w:firstLine="567"/>
        <w:jc w:val="both"/>
        <w:rPr>
          <w:rFonts w:ascii="Times New Roman" w:hAnsi="Times New Roman" w:cs="Times New Roman"/>
          <w:sz w:val="24"/>
          <w:szCs w:val="24"/>
        </w:rPr>
      </w:pPr>
      <w:r w:rsidRPr="008B1EC4">
        <w:rPr>
          <w:rFonts w:ascii="Times New Roman" w:hAnsi="Times New Roman" w:cs="Times New Roman"/>
          <w:sz w:val="24"/>
          <w:szCs w:val="24"/>
        </w:rPr>
        <w:t xml:space="preserve"> </w:t>
      </w:r>
    </w:p>
    <w:p w:rsidR="00AB3413" w:rsidRPr="004119E6" w:rsidRDefault="00AB3413" w:rsidP="004119E6">
      <w:pPr>
        <w:spacing w:after="0" w:line="240" w:lineRule="auto"/>
        <w:ind w:left="-567"/>
        <w:jc w:val="center"/>
        <w:rPr>
          <w:rFonts w:ascii="Times New Roman" w:hAnsi="Times New Roman" w:cs="Times New Roman"/>
          <w:b/>
          <w:bCs/>
          <w:sz w:val="24"/>
          <w:szCs w:val="24"/>
        </w:rPr>
      </w:pPr>
      <w:r>
        <w:rPr>
          <w:rFonts w:ascii="Times New Roman" w:hAnsi="Times New Roman" w:cs="Times New Roman"/>
          <w:b/>
          <w:bCs/>
          <w:sz w:val="24"/>
          <w:szCs w:val="24"/>
        </w:rPr>
        <w:t>Желаем упехов!</w:t>
      </w:r>
    </w:p>
    <w:sectPr w:rsidR="00AB3413" w:rsidRPr="004119E6" w:rsidSect="005C057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D25957"/>
    <w:multiLevelType w:val="hybridMultilevel"/>
    <w:tmpl w:val="418AB51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
    <w:nsid w:val="357B6A9D"/>
    <w:multiLevelType w:val="hybridMultilevel"/>
    <w:tmpl w:val="B6964410"/>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
    <w:nsid w:val="59DF7D48"/>
    <w:multiLevelType w:val="hybridMultilevel"/>
    <w:tmpl w:val="EBBC334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B1EC4"/>
    <w:rsid w:val="004119E6"/>
    <w:rsid w:val="004F4CC5"/>
    <w:rsid w:val="005C0573"/>
    <w:rsid w:val="006E4DE1"/>
    <w:rsid w:val="008B1EC4"/>
    <w:rsid w:val="00932390"/>
    <w:rsid w:val="00AB3413"/>
    <w:rsid w:val="00AE1E60"/>
    <w:rsid w:val="00BF21A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0573"/>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4119E6"/>
    <w:pPr>
      <w:ind w:left="7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14</Pages>
  <Words>8389</Words>
  <Characters>-32766</Characters>
  <Application>Microsoft Office Outlook</Application>
  <DocSecurity>0</DocSecurity>
  <Lines>0</Lines>
  <Paragraphs>0</Paragraphs>
  <ScaleCrop>false</ScaleCrop>
  <Company>Home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Этот удивительный ранний возраст</dc:title>
  <dc:subject/>
  <dc:creator>UserXP</dc:creator>
  <cp:keywords/>
  <dc:description/>
  <cp:lastModifiedBy>Вася</cp:lastModifiedBy>
  <cp:revision>2</cp:revision>
  <dcterms:created xsi:type="dcterms:W3CDTF">2011-01-28T23:43:00Z</dcterms:created>
  <dcterms:modified xsi:type="dcterms:W3CDTF">2011-01-28T23:43:00Z</dcterms:modified>
</cp:coreProperties>
</file>